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8DCE6" w14:textId="77777777" w:rsidR="00911D15" w:rsidRPr="00CC7CC1" w:rsidRDefault="00911D15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7B1F49AE" w14:textId="77777777" w:rsidR="00904A97" w:rsidRPr="00CC7CC1" w:rsidRDefault="00904A97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7A5A8827" w14:textId="06DB6C26" w:rsidR="00CC7CC1" w:rsidRDefault="00CC7CC1" w:rsidP="00CC7CC1">
      <w:pPr>
        <w:jc w:val="both"/>
        <w:rPr>
          <w:rFonts w:ascii="Times New Roman" w:hAnsi="Times New Roman"/>
          <w:b/>
          <w:sz w:val="28"/>
          <w:szCs w:val="28"/>
        </w:rPr>
      </w:pPr>
      <w:r w:rsidRPr="00CC7CC1">
        <w:rPr>
          <w:rFonts w:ascii="Times New Roman" w:hAnsi="Times New Roman"/>
          <w:b/>
          <w:sz w:val="28"/>
          <w:szCs w:val="28"/>
        </w:rPr>
        <w:t xml:space="preserve">PERCORSO DI RITORNO SCUOLA </w:t>
      </w:r>
      <w:r w:rsidR="00094043">
        <w:rPr>
          <w:rFonts w:ascii="Times New Roman" w:hAnsi="Times New Roman"/>
          <w:b/>
          <w:sz w:val="28"/>
          <w:szCs w:val="28"/>
        </w:rPr>
        <w:t>PRIMARIA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94043">
        <w:rPr>
          <w:rFonts w:ascii="Times New Roman" w:hAnsi="Times New Roman"/>
          <w:b/>
          <w:sz w:val="28"/>
          <w:szCs w:val="28"/>
        </w:rPr>
        <w:t>ORE 1</w:t>
      </w:r>
      <w:r w:rsidR="00776EE0">
        <w:rPr>
          <w:rFonts w:ascii="Times New Roman" w:hAnsi="Times New Roman"/>
          <w:b/>
          <w:sz w:val="28"/>
          <w:szCs w:val="28"/>
        </w:rPr>
        <w:t>3</w:t>
      </w:r>
      <w:r w:rsidR="00094043">
        <w:rPr>
          <w:rFonts w:ascii="Times New Roman" w:hAnsi="Times New Roman"/>
          <w:b/>
          <w:sz w:val="28"/>
          <w:szCs w:val="28"/>
        </w:rPr>
        <w:t xml:space="preserve">.10 </w:t>
      </w:r>
      <w:r>
        <w:rPr>
          <w:rFonts w:ascii="Times New Roman" w:hAnsi="Times New Roman"/>
          <w:b/>
          <w:sz w:val="28"/>
          <w:szCs w:val="28"/>
        </w:rPr>
        <w:t>– A.S. 202</w:t>
      </w:r>
      <w:r w:rsidR="00316DF7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/202</w:t>
      </w:r>
      <w:r w:rsidR="00316DF7">
        <w:rPr>
          <w:rFonts w:ascii="Times New Roman" w:hAnsi="Times New Roman"/>
          <w:b/>
          <w:sz w:val="28"/>
          <w:szCs w:val="28"/>
        </w:rPr>
        <w:t>2</w:t>
      </w:r>
    </w:p>
    <w:p w14:paraId="7E262864" w14:textId="77777777" w:rsidR="00D14859" w:rsidRDefault="00D14859" w:rsidP="00776EE0">
      <w:pPr>
        <w:rPr>
          <w:rFonts w:ascii="Times New Roman" w:hAnsi="Times New Roman"/>
          <w:sz w:val="24"/>
          <w:szCs w:val="24"/>
        </w:rPr>
      </w:pPr>
    </w:p>
    <w:p w14:paraId="18E877A5" w14:textId="5EDA348A" w:rsidR="00776EE0" w:rsidRDefault="00776EE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13.10 scuola primaria</w:t>
      </w:r>
    </w:p>
    <w:p w14:paraId="741E770F" w14:textId="352BFA22" w:rsidR="00C27907" w:rsidRPr="004E7F8B" w:rsidRDefault="00C27907" w:rsidP="00776EE0">
      <w:pPr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24"/>
          <w:szCs w:val="24"/>
        </w:rPr>
        <w:t>Ore 13.12 via pisciarello (De Venere)</w:t>
      </w:r>
    </w:p>
    <w:p w14:paraId="2942BD66" w14:textId="7327C995" w:rsidR="00776EE0" w:rsidRDefault="00776EE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13.19 via fontanella bassa (Puppini)</w:t>
      </w:r>
    </w:p>
    <w:p w14:paraId="1519A6E7" w14:textId="2C8225EC" w:rsidR="00C27907" w:rsidRPr="004E7F8B" w:rsidRDefault="00C27907" w:rsidP="00C2790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Ore 13.25 via della chiusa </w:t>
      </w:r>
      <w:r>
        <w:rPr>
          <w:rFonts w:ascii="Times New Roman" w:hAnsi="Times New Roman"/>
          <w:sz w:val="24"/>
          <w:szCs w:val="24"/>
        </w:rPr>
        <w:t>(Boer – Boer)</w:t>
      </w:r>
    </w:p>
    <w:p w14:paraId="4345E41F" w14:textId="1DC3EB0C" w:rsidR="00C27907" w:rsidRPr="004E7F8B" w:rsidRDefault="00C27907" w:rsidP="00C27907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5</w:t>
      </w:r>
      <w:r w:rsidRPr="004E7F8B">
        <w:rPr>
          <w:rFonts w:ascii="Times New Roman" w:hAnsi="Times New Roman"/>
          <w:sz w:val="24"/>
          <w:szCs w:val="24"/>
        </w:rPr>
        <w:t xml:space="preserve"> via stazione (</w:t>
      </w:r>
      <w:r w:rsidR="006C1F34" w:rsidRPr="004E7F8B">
        <w:rPr>
          <w:rFonts w:ascii="Times New Roman" w:hAnsi="Times New Roman"/>
          <w:sz w:val="24"/>
          <w:szCs w:val="24"/>
        </w:rPr>
        <w:t>Caropreso</w:t>
      </w:r>
      <w:r w:rsidR="006C1F34" w:rsidRPr="004E7F8B">
        <w:rPr>
          <w:rFonts w:ascii="Times New Roman" w:hAnsi="Times New Roman"/>
          <w:sz w:val="24"/>
          <w:szCs w:val="24"/>
        </w:rPr>
        <w:t xml:space="preserve"> </w:t>
      </w:r>
      <w:r w:rsidR="006C1F34">
        <w:rPr>
          <w:rFonts w:ascii="Times New Roman" w:hAnsi="Times New Roman"/>
          <w:sz w:val="24"/>
          <w:szCs w:val="24"/>
        </w:rPr>
        <w:t xml:space="preserve">- </w:t>
      </w:r>
      <w:r w:rsidRPr="004E7F8B">
        <w:rPr>
          <w:rFonts w:ascii="Times New Roman" w:hAnsi="Times New Roman"/>
          <w:sz w:val="24"/>
          <w:szCs w:val="24"/>
        </w:rPr>
        <w:t>Ferrini – Ferrini)</w:t>
      </w:r>
    </w:p>
    <w:p w14:paraId="4D5A9945" w14:textId="6EAC687F" w:rsidR="00776EE0" w:rsidRPr="004E7F8B" w:rsidRDefault="00776EE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</w:t>
      </w:r>
      <w:r w:rsidR="006C1F34">
        <w:rPr>
          <w:rFonts w:ascii="Times New Roman" w:hAnsi="Times New Roman"/>
          <w:sz w:val="24"/>
          <w:szCs w:val="24"/>
        </w:rPr>
        <w:t>40</w:t>
      </w:r>
      <w:r w:rsidRPr="004E7F8B">
        <w:rPr>
          <w:rFonts w:ascii="Times New Roman" w:hAnsi="Times New Roman"/>
          <w:sz w:val="24"/>
          <w:szCs w:val="24"/>
        </w:rPr>
        <w:t xml:space="preserve"> via Croce nuova piccola (Magagnini </w:t>
      </w:r>
      <w:r w:rsidR="00D14859" w:rsidRPr="004E7F8B">
        <w:rPr>
          <w:rFonts w:ascii="Times New Roman" w:hAnsi="Times New Roman"/>
          <w:sz w:val="24"/>
          <w:szCs w:val="24"/>
        </w:rPr>
        <w:t>L.</w:t>
      </w:r>
      <w:r w:rsidRPr="004E7F8B">
        <w:rPr>
          <w:rFonts w:ascii="Times New Roman" w:hAnsi="Times New Roman"/>
          <w:sz w:val="24"/>
          <w:szCs w:val="24"/>
        </w:rPr>
        <w:t>)</w:t>
      </w:r>
    </w:p>
    <w:p w14:paraId="27B6D678" w14:textId="706DC620" w:rsidR="00776EE0" w:rsidRPr="004E7F8B" w:rsidRDefault="00776EE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</w:t>
      </w:r>
      <w:r w:rsidR="006C1F34">
        <w:rPr>
          <w:rFonts w:ascii="Times New Roman" w:hAnsi="Times New Roman"/>
          <w:sz w:val="24"/>
          <w:szCs w:val="24"/>
        </w:rPr>
        <w:t>43</w:t>
      </w:r>
      <w:r w:rsidRPr="004E7F8B">
        <w:rPr>
          <w:rFonts w:ascii="Times New Roman" w:hAnsi="Times New Roman"/>
          <w:sz w:val="24"/>
          <w:szCs w:val="24"/>
        </w:rPr>
        <w:t xml:space="preserve"> incrocio castellina /Poggio palombino (Antonaglia)</w:t>
      </w:r>
    </w:p>
    <w:p w14:paraId="2C4E78C3" w14:textId="24F62E53" w:rsidR="00776EE0" w:rsidRPr="004E7F8B" w:rsidRDefault="00776EE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</w:t>
      </w:r>
      <w:r w:rsidR="006C1F34">
        <w:rPr>
          <w:rFonts w:ascii="Times New Roman" w:hAnsi="Times New Roman"/>
          <w:sz w:val="24"/>
          <w:szCs w:val="24"/>
        </w:rPr>
        <w:t>45</w:t>
      </w:r>
      <w:r w:rsidRPr="004E7F8B">
        <w:rPr>
          <w:rFonts w:ascii="Times New Roman" w:hAnsi="Times New Roman"/>
          <w:sz w:val="24"/>
          <w:szCs w:val="24"/>
        </w:rPr>
        <w:t xml:space="preserve"> via S. Janni (Micheli)</w:t>
      </w:r>
    </w:p>
    <w:p w14:paraId="734500F3" w14:textId="176B81DD" w:rsidR="00776EE0" w:rsidRPr="004E7F8B" w:rsidRDefault="00776EE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 13.</w:t>
      </w:r>
      <w:r w:rsidR="006C1F34">
        <w:rPr>
          <w:rFonts w:ascii="Times New Roman" w:hAnsi="Times New Roman"/>
          <w:sz w:val="24"/>
          <w:szCs w:val="24"/>
        </w:rPr>
        <w:t>50</w:t>
      </w:r>
      <w:r w:rsidRPr="004E7F8B">
        <w:rPr>
          <w:rFonts w:ascii="Times New Roman" w:hAnsi="Times New Roman"/>
          <w:sz w:val="24"/>
          <w:szCs w:val="24"/>
        </w:rPr>
        <w:t xml:space="preserve"> via </w:t>
      </w:r>
      <w:r w:rsidR="006C1F34">
        <w:rPr>
          <w:rFonts w:ascii="Times New Roman" w:hAnsi="Times New Roman"/>
          <w:sz w:val="24"/>
          <w:szCs w:val="24"/>
        </w:rPr>
        <w:t>ponte striglia</w:t>
      </w:r>
      <w:r w:rsidRPr="004E7F8B">
        <w:rPr>
          <w:rFonts w:ascii="Times New Roman" w:hAnsi="Times New Roman"/>
          <w:sz w:val="24"/>
          <w:szCs w:val="24"/>
        </w:rPr>
        <w:t xml:space="preserve"> (</w:t>
      </w:r>
      <w:r w:rsidR="00F945CD">
        <w:rPr>
          <w:rFonts w:ascii="Times New Roman" w:hAnsi="Times New Roman"/>
          <w:sz w:val="24"/>
          <w:szCs w:val="24"/>
        </w:rPr>
        <w:t>Ferrari A.</w:t>
      </w:r>
      <w:r w:rsidRPr="004E7F8B">
        <w:rPr>
          <w:rFonts w:ascii="Times New Roman" w:hAnsi="Times New Roman"/>
          <w:sz w:val="24"/>
          <w:szCs w:val="24"/>
        </w:rPr>
        <w:t>)</w:t>
      </w:r>
    </w:p>
    <w:p w14:paraId="3A62E0A1" w14:textId="01246A2D" w:rsidR="00776EE0" w:rsidRDefault="00991980" w:rsidP="00776EE0">
      <w:pPr>
        <w:rPr>
          <w:rFonts w:ascii="Times New Roman" w:hAnsi="Times New Roman"/>
          <w:sz w:val="24"/>
          <w:szCs w:val="24"/>
        </w:rPr>
      </w:pPr>
      <w:r w:rsidRPr="004E7F8B">
        <w:rPr>
          <w:rFonts w:ascii="Times New Roman" w:hAnsi="Times New Roman"/>
          <w:sz w:val="24"/>
          <w:szCs w:val="24"/>
        </w:rPr>
        <w:t>Ore</w:t>
      </w:r>
      <w:r w:rsidR="00932AE9">
        <w:rPr>
          <w:rFonts w:ascii="Times New Roman" w:hAnsi="Times New Roman"/>
          <w:sz w:val="24"/>
          <w:szCs w:val="24"/>
        </w:rPr>
        <w:t xml:space="preserve"> </w:t>
      </w:r>
      <w:r w:rsidR="006C1F34">
        <w:rPr>
          <w:rFonts w:ascii="Times New Roman" w:hAnsi="Times New Roman"/>
          <w:sz w:val="24"/>
          <w:szCs w:val="24"/>
        </w:rPr>
        <w:t>14.00</w:t>
      </w:r>
      <w:r w:rsidR="00FE1109" w:rsidRPr="004E7F8B">
        <w:rPr>
          <w:rFonts w:ascii="Times New Roman" w:hAnsi="Times New Roman"/>
          <w:sz w:val="24"/>
          <w:szCs w:val="24"/>
        </w:rPr>
        <w:t xml:space="preserve"> scuola media</w:t>
      </w:r>
    </w:p>
    <w:p w14:paraId="7E505A2D" w14:textId="77777777" w:rsidR="00776EE0" w:rsidRDefault="00776EE0" w:rsidP="00776EE0">
      <w:pPr>
        <w:rPr>
          <w:rFonts w:ascii="Times New Roman" w:hAnsi="Times New Roman"/>
          <w:sz w:val="24"/>
          <w:szCs w:val="24"/>
        </w:rPr>
      </w:pPr>
    </w:p>
    <w:p w14:paraId="6BA05A72" w14:textId="77777777" w:rsidR="00776EE0" w:rsidRDefault="00776EE0" w:rsidP="00776E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01BAA90D" w14:textId="77777777" w:rsidR="00CC7CC1" w:rsidRPr="00CC7CC1" w:rsidRDefault="00CC7CC1" w:rsidP="00CC7CC1">
      <w:pPr>
        <w:jc w:val="right"/>
        <w:rPr>
          <w:rFonts w:ascii="Times New Roman" w:hAnsi="Times New Roman"/>
          <w:b/>
          <w:sz w:val="28"/>
          <w:szCs w:val="28"/>
        </w:rPr>
      </w:pPr>
    </w:p>
    <w:p w14:paraId="70F3FEE8" w14:textId="77777777" w:rsidR="00911D15" w:rsidRDefault="00911D15" w:rsidP="00911D15">
      <w:pPr>
        <w:jc w:val="right"/>
      </w:pPr>
    </w:p>
    <w:sectPr w:rsidR="00911D15" w:rsidSect="00366E03">
      <w:headerReference w:type="default" r:id="rId7"/>
      <w:footerReference w:type="default" r:id="rId8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88473" w14:textId="77777777" w:rsidR="00F0344A" w:rsidRDefault="00F0344A">
      <w:r>
        <w:separator/>
      </w:r>
    </w:p>
  </w:endnote>
  <w:endnote w:type="continuationSeparator" w:id="0">
    <w:p w14:paraId="717FC42E" w14:textId="77777777" w:rsidR="00F0344A" w:rsidRDefault="00F03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F60CE" w14:textId="77777777"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>COMUNE DI ORIOLO ROMANO</w:t>
    </w:r>
  </w:p>
  <w:p w14:paraId="5451868B" w14:textId="77777777"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14:paraId="56A355D1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80004850568 - P. IVA 00213820566 – </w:t>
    </w:r>
  </w:p>
  <w:p w14:paraId="53200C2A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14:paraId="0F7F8DEA" w14:textId="77777777"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14:paraId="2B73F7A4" w14:textId="77777777" w:rsidR="004968FD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14:paraId="1AF019CF" w14:textId="77777777" w:rsidR="004968FD" w:rsidRDefault="00F0344A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14:paraId="081ADBC4" w14:textId="77777777" w:rsidR="004968FD" w:rsidRDefault="00F0344A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46276" w14:textId="77777777" w:rsidR="00F0344A" w:rsidRDefault="00F0344A">
      <w:r>
        <w:rPr>
          <w:color w:val="000000"/>
        </w:rPr>
        <w:separator/>
      </w:r>
    </w:p>
  </w:footnote>
  <w:footnote w:type="continuationSeparator" w:id="0">
    <w:p w14:paraId="1ABB293B" w14:textId="77777777" w:rsidR="00F0344A" w:rsidRDefault="00F03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C22ED" w14:textId="77777777"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7D044E19" wp14:editId="2934FD4F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 wp14:anchorId="70E68CA6" wp14:editId="57AEAB0C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 wp14:anchorId="62E4D72E" wp14:editId="001FE82A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2584C0A1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70DEB4DB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2ACD23A1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1ADCAAE3" w14:textId="77777777" w:rsidR="00911D15" w:rsidRDefault="00911D15">
    <w:pPr>
      <w:pStyle w:val="Intestazione"/>
      <w:rPr>
        <w:rFonts w:ascii="Garamond" w:hAnsi="Garamond"/>
        <w:i/>
        <w:spacing w:val="30"/>
        <w:sz w:val="28"/>
        <w:szCs w:val="28"/>
      </w:rPr>
    </w:pPr>
  </w:p>
  <w:p w14:paraId="1E948050" w14:textId="77777777"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</w:rPr>
      <w:t>COMUNE DI ORIOLO ROMANO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4EE"/>
    <w:rsid w:val="00004A9B"/>
    <w:rsid w:val="00022BE7"/>
    <w:rsid w:val="00027CB2"/>
    <w:rsid w:val="00034A8A"/>
    <w:rsid w:val="000460A1"/>
    <w:rsid w:val="00051C4E"/>
    <w:rsid w:val="00054DB0"/>
    <w:rsid w:val="00080CFE"/>
    <w:rsid w:val="00083FCA"/>
    <w:rsid w:val="0009269B"/>
    <w:rsid w:val="00094043"/>
    <w:rsid w:val="00095D82"/>
    <w:rsid w:val="00096632"/>
    <w:rsid w:val="000B113E"/>
    <w:rsid w:val="000B5DBA"/>
    <w:rsid w:val="000B63AD"/>
    <w:rsid w:val="000F4ED4"/>
    <w:rsid w:val="000F775D"/>
    <w:rsid w:val="00111FB2"/>
    <w:rsid w:val="00147A67"/>
    <w:rsid w:val="00151165"/>
    <w:rsid w:val="00155FBE"/>
    <w:rsid w:val="001637A2"/>
    <w:rsid w:val="0018318A"/>
    <w:rsid w:val="001C724C"/>
    <w:rsid w:val="001D241A"/>
    <w:rsid w:val="001F0D32"/>
    <w:rsid w:val="002221E6"/>
    <w:rsid w:val="00225CC6"/>
    <w:rsid w:val="0022703F"/>
    <w:rsid w:val="0023042B"/>
    <w:rsid w:val="002570BD"/>
    <w:rsid w:val="002845AA"/>
    <w:rsid w:val="002A0640"/>
    <w:rsid w:val="002C037D"/>
    <w:rsid w:val="002C36F7"/>
    <w:rsid w:val="002E1AE0"/>
    <w:rsid w:val="002F02FF"/>
    <w:rsid w:val="002F4664"/>
    <w:rsid w:val="00316DF7"/>
    <w:rsid w:val="003210C8"/>
    <w:rsid w:val="00325F13"/>
    <w:rsid w:val="00335B67"/>
    <w:rsid w:val="003430D3"/>
    <w:rsid w:val="00347FFD"/>
    <w:rsid w:val="00350090"/>
    <w:rsid w:val="00366E03"/>
    <w:rsid w:val="00372C0E"/>
    <w:rsid w:val="003A49E0"/>
    <w:rsid w:val="003C0B9D"/>
    <w:rsid w:val="003C10C2"/>
    <w:rsid w:val="003D0D97"/>
    <w:rsid w:val="003F6031"/>
    <w:rsid w:val="004021FB"/>
    <w:rsid w:val="00413005"/>
    <w:rsid w:val="00425739"/>
    <w:rsid w:val="004313C0"/>
    <w:rsid w:val="00442CB0"/>
    <w:rsid w:val="00446791"/>
    <w:rsid w:val="00447785"/>
    <w:rsid w:val="004667C1"/>
    <w:rsid w:val="00473450"/>
    <w:rsid w:val="0048209C"/>
    <w:rsid w:val="00494A7A"/>
    <w:rsid w:val="00495B14"/>
    <w:rsid w:val="00497B00"/>
    <w:rsid w:val="004A3FF4"/>
    <w:rsid w:val="004B5940"/>
    <w:rsid w:val="004C6913"/>
    <w:rsid w:val="004D2EEE"/>
    <w:rsid w:val="004E7F8B"/>
    <w:rsid w:val="00502256"/>
    <w:rsid w:val="0053769B"/>
    <w:rsid w:val="00542207"/>
    <w:rsid w:val="00554549"/>
    <w:rsid w:val="00555B45"/>
    <w:rsid w:val="00563073"/>
    <w:rsid w:val="00566F1F"/>
    <w:rsid w:val="00567A1B"/>
    <w:rsid w:val="00571C01"/>
    <w:rsid w:val="00583ACC"/>
    <w:rsid w:val="005B49EE"/>
    <w:rsid w:val="005B5AF2"/>
    <w:rsid w:val="005B75A6"/>
    <w:rsid w:val="005F691C"/>
    <w:rsid w:val="00602A62"/>
    <w:rsid w:val="00604294"/>
    <w:rsid w:val="006307A6"/>
    <w:rsid w:val="00663229"/>
    <w:rsid w:val="006675AE"/>
    <w:rsid w:val="00677D2B"/>
    <w:rsid w:val="0069577C"/>
    <w:rsid w:val="006978E1"/>
    <w:rsid w:val="006C1F34"/>
    <w:rsid w:val="006F62B7"/>
    <w:rsid w:val="00703739"/>
    <w:rsid w:val="00736E5F"/>
    <w:rsid w:val="00776EE0"/>
    <w:rsid w:val="00777AC9"/>
    <w:rsid w:val="007B37F5"/>
    <w:rsid w:val="007C01C5"/>
    <w:rsid w:val="007C0252"/>
    <w:rsid w:val="007E4A57"/>
    <w:rsid w:val="007F271F"/>
    <w:rsid w:val="00810A5E"/>
    <w:rsid w:val="00822193"/>
    <w:rsid w:val="0082598E"/>
    <w:rsid w:val="008301AD"/>
    <w:rsid w:val="008344EE"/>
    <w:rsid w:val="00862B7B"/>
    <w:rsid w:val="008641AA"/>
    <w:rsid w:val="008937D2"/>
    <w:rsid w:val="008D5C56"/>
    <w:rsid w:val="008E3369"/>
    <w:rsid w:val="008F501E"/>
    <w:rsid w:val="00904A97"/>
    <w:rsid w:val="00911D15"/>
    <w:rsid w:val="00932AE9"/>
    <w:rsid w:val="009464F0"/>
    <w:rsid w:val="00973196"/>
    <w:rsid w:val="00981678"/>
    <w:rsid w:val="00983D62"/>
    <w:rsid w:val="00991980"/>
    <w:rsid w:val="00993E0E"/>
    <w:rsid w:val="009D0DFE"/>
    <w:rsid w:val="00A174AE"/>
    <w:rsid w:val="00A179B8"/>
    <w:rsid w:val="00A21596"/>
    <w:rsid w:val="00A24E4D"/>
    <w:rsid w:val="00A350FC"/>
    <w:rsid w:val="00A43A7B"/>
    <w:rsid w:val="00A60EF6"/>
    <w:rsid w:val="00A65F25"/>
    <w:rsid w:val="00A87772"/>
    <w:rsid w:val="00AC020C"/>
    <w:rsid w:val="00AC7AB5"/>
    <w:rsid w:val="00AD122A"/>
    <w:rsid w:val="00AD32A0"/>
    <w:rsid w:val="00AE51B9"/>
    <w:rsid w:val="00AE7D73"/>
    <w:rsid w:val="00AF30C7"/>
    <w:rsid w:val="00AF3FDD"/>
    <w:rsid w:val="00B01622"/>
    <w:rsid w:val="00B22946"/>
    <w:rsid w:val="00B31053"/>
    <w:rsid w:val="00B33899"/>
    <w:rsid w:val="00B356CF"/>
    <w:rsid w:val="00B70B96"/>
    <w:rsid w:val="00B72E02"/>
    <w:rsid w:val="00B749BE"/>
    <w:rsid w:val="00B808B6"/>
    <w:rsid w:val="00B83672"/>
    <w:rsid w:val="00BA14D0"/>
    <w:rsid w:val="00BA2A21"/>
    <w:rsid w:val="00BA2F3C"/>
    <w:rsid w:val="00BA39F6"/>
    <w:rsid w:val="00BC2348"/>
    <w:rsid w:val="00BC34CB"/>
    <w:rsid w:val="00C21DF2"/>
    <w:rsid w:val="00C27907"/>
    <w:rsid w:val="00C4507E"/>
    <w:rsid w:val="00C56A77"/>
    <w:rsid w:val="00C663A3"/>
    <w:rsid w:val="00C855FB"/>
    <w:rsid w:val="00CB1C68"/>
    <w:rsid w:val="00CC6404"/>
    <w:rsid w:val="00CC7CC1"/>
    <w:rsid w:val="00CD51DB"/>
    <w:rsid w:val="00CF2AAF"/>
    <w:rsid w:val="00CF5CE6"/>
    <w:rsid w:val="00D14859"/>
    <w:rsid w:val="00D20AB5"/>
    <w:rsid w:val="00D24858"/>
    <w:rsid w:val="00D37206"/>
    <w:rsid w:val="00D3786D"/>
    <w:rsid w:val="00D444A4"/>
    <w:rsid w:val="00D45875"/>
    <w:rsid w:val="00D62A2D"/>
    <w:rsid w:val="00D762BF"/>
    <w:rsid w:val="00DC0C3A"/>
    <w:rsid w:val="00DD5831"/>
    <w:rsid w:val="00DF7845"/>
    <w:rsid w:val="00E06C0A"/>
    <w:rsid w:val="00E24C14"/>
    <w:rsid w:val="00E30C41"/>
    <w:rsid w:val="00E3226C"/>
    <w:rsid w:val="00E33581"/>
    <w:rsid w:val="00E342F0"/>
    <w:rsid w:val="00E47E38"/>
    <w:rsid w:val="00E5598B"/>
    <w:rsid w:val="00E570B7"/>
    <w:rsid w:val="00E920D8"/>
    <w:rsid w:val="00E92544"/>
    <w:rsid w:val="00E94B50"/>
    <w:rsid w:val="00E95E62"/>
    <w:rsid w:val="00EB6303"/>
    <w:rsid w:val="00EF3A2B"/>
    <w:rsid w:val="00EF7894"/>
    <w:rsid w:val="00F0344A"/>
    <w:rsid w:val="00F061D2"/>
    <w:rsid w:val="00F1358B"/>
    <w:rsid w:val="00F44D5F"/>
    <w:rsid w:val="00F45340"/>
    <w:rsid w:val="00F54285"/>
    <w:rsid w:val="00F567CA"/>
    <w:rsid w:val="00F812FF"/>
    <w:rsid w:val="00F945CD"/>
    <w:rsid w:val="00F96E3E"/>
    <w:rsid w:val="00FA7C4E"/>
    <w:rsid w:val="00FC2B16"/>
    <w:rsid w:val="00FD1A42"/>
    <w:rsid w:val="00FD2215"/>
    <w:rsid w:val="00FD3FC4"/>
    <w:rsid w:val="00FE0DAB"/>
    <w:rsid w:val="00FE1109"/>
    <w:rsid w:val="00FE147D"/>
    <w:rsid w:val="00FE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491E44"/>
  <w15:docId w15:val="{6E416360-D761-45F6-BA28-C76863FE6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366E03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366E03"/>
  </w:style>
  <w:style w:type="character" w:customStyle="1" w:styleId="WW-Absatz-Standardschriftart">
    <w:name w:val="WW-Absatz-Standardschriftart"/>
    <w:rsid w:val="00366E03"/>
  </w:style>
  <w:style w:type="character" w:customStyle="1" w:styleId="Carpredefinitoparagrafo1">
    <w:name w:val="Car. predefinito paragrafo1"/>
    <w:rsid w:val="00366E03"/>
  </w:style>
  <w:style w:type="character" w:styleId="Collegamentoipertestuale">
    <w:name w:val="Hyperlink"/>
    <w:uiPriority w:val="99"/>
    <w:rsid w:val="00366E03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rsid w:val="00366E03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testo">
    <w:name w:val="Body Text"/>
    <w:basedOn w:val="Normale"/>
    <w:rsid w:val="00366E03"/>
    <w:pPr>
      <w:spacing w:after="120"/>
    </w:pPr>
  </w:style>
  <w:style w:type="paragraph" w:styleId="Elenco">
    <w:name w:val="List"/>
    <w:basedOn w:val="Corpotesto"/>
    <w:rsid w:val="00366E03"/>
    <w:rPr>
      <w:rFonts w:cs="Tahoma"/>
    </w:rPr>
  </w:style>
  <w:style w:type="paragraph" w:customStyle="1" w:styleId="Didascalia1">
    <w:name w:val="Didascalia1"/>
    <w:basedOn w:val="Normale"/>
    <w:rsid w:val="00366E03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366E03"/>
    <w:pPr>
      <w:suppressLineNumbers/>
    </w:pPr>
    <w:rPr>
      <w:rFonts w:cs="Tahoma"/>
    </w:rPr>
  </w:style>
  <w:style w:type="paragraph" w:customStyle="1" w:styleId="FR1">
    <w:name w:val="FR1"/>
    <w:rsid w:val="00366E03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rsid w:val="00366E03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rsid w:val="00366E0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66E03"/>
    <w:pPr>
      <w:tabs>
        <w:tab w:val="center" w:pos="4819"/>
        <w:tab w:val="right" w:pos="9638"/>
      </w:tabs>
    </w:pPr>
  </w:style>
  <w:style w:type="paragraph" w:customStyle="1" w:styleId="Default">
    <w:name w:val="Default"/>
    <w:rsid w:val="00366E03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  <w:rsid w:val="00366E0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16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giovanni.fiori</cp:lastModifiedBy>
  <cp:revision>5</cp:revision>
  <cp:lastPrinted>2020-09-19T13:29:00Z</cp:lastPrinted>
  <dcterms:created xsi:type="dcterms:W3CDTF">2020-09-19T13:33:00Z</dcterms:created>
  <dcterms:modified xsi:type="dcterms:W3CDTF">2021-09-29T07:33:00Z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