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C3B00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4BF04937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5C359121" w14:textId="77777777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 xml:space="preserve">ORE 16.10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14:paraId="0E0D8A24" w14:textId="77777777" w:rsidR="00CC7CC1" w:rsidRP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</w:p>
    <w:p w14:paraId="387930D0" w14:textId="617D09A7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</w:t>
      </w:r>
      <w:r w:rsidR="00D70BFD">
        <w:rPr>
          <w:rFonts w:ascii="Times New Roman" w:hAnsi="Times New Roman"/>
          <w:sz w:val="24"/>
          <w:szCs w:val="24"/>
        </w:rPr>
        <w:t>05</w:t>
      </w:r>
      <w:r w:rsidR="00094043">
        <w:rPr>
          <w:rFonts w:ascii="Times New Roman" w:hAnsi="Times New Roman"/>
          <w:sz w:val="24"/>
          <w:szCs w:val="24"/>
        </w:rPr>
        <w:t xml:space="preserve"> scuola primaria</w:t>
      </w:r>
      <w:r w:rsidR="00094043">
        <w:rPr>
          <w:rFonts w:ascii="Times New Roman" w:hAnsi="Times New Roman"/>
          <w:sz w:val="24"/>
          <w:szCs w:val="24"/>
          <w:lang w:eastAsia="it-IT"/>
        </w:rPr>
        <w:t xml:space="preserve"> - </w:t>
      </w:r>
      <w:r w:rsidR="00094043">
        <w:rPr>
          <w:rFonts w:ascii="Times New Roman" w:hAnsi="Times New Roman"/>
          <w:sz w:val="24"/>
          <w:szCs w:val="24"/>
        </w:rPr>
        <w:t>Via claudia</w:t>
      </w:r>
    </w:p>
    <w:p w14:paraId="25492FB8" w14:textId="1A2ED604" w:rsidR="00D70BFD" w:rsidRDefault="00D70BFD" w:rsidP="00094043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ore 16.07 via  stazione/Bottega sapori (Lye – Valentini D.)</w:t>
      </w:r>
    </w:p>
    <w:p w14:paraId="0CEEE0A9" w14:textId="5B8577E4" w:rsidR="00004A9B" w:rsidRDefault="00D70BFD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16.15 via terrafredda (Ciprini)</w:t>
      </w:r>
    </w:p>
    <w:p w14:paraId="432D78A1" w14:textId="06D641B9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16.2</w:t>
      </w:r>
      <w:r w:rsidR="00D70BFD">
        <w:rPr>
          <w:rFonts w:ascii="Times New Roman" w:hAnsi="Times New Roman"/>
          <w:sz w:val="24"/>
          <w:szCs w:val="24"/>
        </w:rPr>
        <w:t>0</w:t>
      </w:r>
      <w:r w:rsidR="00094043">
        <w:rPr>
          <w:rFonts w:ascii="Times New Roman" w:hAnsi="Times New Roman"/>
          <w:sz w:val="24"/>
          <w:szCs w:val="24"/>
        </w:rPr>
        <w:t xml:space="preserve"> Via fontanella alta (Fallini)</w:t>
      </w:r>
    </w:p>
    <w:p w14:paraId="64A415F8" w14:textId="5724B3C3" w:rsidR="009D4753" w:rsidRDefault="009D4753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16.24 via Lazio (Cerafogli)</w:t>
      </w:r>
    </w:p>
    <w:p w14:paraId="46CCA466" w14:textId="1E6761C6" w:rsidR="00D70BFD" w:rsidRDefault="00D70BFD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16.25 via stazione (Calogero)</w:t>
      </w:r>
    </w:p>
    <w:p w14:paraId="42798C09" w14:textId="77777777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16.30 strada Croce nuova piccola (Magagnini)</w:t>
      </w:r>
    </w:p>
    <w:p w14:paraId="4BFDFD0D" w14:textId="12F6FC46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16.33</w:t>
      </w:r>
      <w:r>
        <w:rPr>
          <w:rFonts w:ascii="Times New Roman" w:hAnsi="Times New Roman"/>
          <w:sz w:val="24"/>
          <w:szCs w:val="24"/>
        </w:rPr>
        <w:t xml:space="preserve"> </w:t>
      </w:r>
      <w:r w:rsidR="00094043">
        <w:rPr>
          <w:rFonts w:ascii="Times New Roman" w:hAnsi="Times New Roman"/>
          <w:sz w:val="24"/>
          <w:szCs w:val="24"/>
        </w:rPr>
        <w:t>via della castellina/poggio palombino (</w:t>
      </w:r>
      <w:r w:rsidRPr="00004A9B">
        <w:rPr>
          <w:rFonts w:ascii="Times New Roman" w:hAnsi="Times New Roman"/>
          <w:sz w:val="24"/>
          <w:szCs w:val="24"/>
        </w:rPr>
        <w:t>De Santis W. – De Santis B.</w:t>
      </w:r>
      <w:r w:rsidR="00094043" w:rsidRPr="00004A9B">
        <w:rPr>
          <w:rFonts w:ascii="Times New Roman" w:hAnsi="Times New Roman"/>
          <w:sz w:val="24"/>
          <w:szCs w:val="24"/>
        </w:rPr>
        <w:t>)</w:t>
      </w:r>
    </w:p>
    <w:p w14:paraId="772DE647" w14:textId="77777777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16.40 Rimessa</w:t>
      </w:r>
    </w:p>
    <w:p w14:paraId="36E828A1" w14:textId="10B6A3C1" w:rsid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036B85A1" w14:textId="77777777" w:rsidR="00911D15" w:rsidRDefault="00911D15" w:rsidP="00911D15">
      <w:pPr>
        <w:jc w:val="right"/>
      </w:pPr>
    </w:p>
    <w:sectPr w:rsidR="00911D15" w:rsidSect="002454E0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D708A" w14:textId="77777777" w:rsidR="0083112C" w:rsidRDefault="0083112C">
      <w:r>
        <w:separator/>
      </w:r>
    </w:p>
  </w:endnote>
  <w:endnote w:type="continuationSeparator" w:id="0">
    <w:p w14:paraId="5243E63D" w14:textId="77777777" w:rsidR="0083112C" w:rsidRDefault="00831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6C1E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39C4A1A0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47795216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144F037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3644AE2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03DA7B78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FBF67E2" w14:textId="77777777" w:rsidR="004968FD" w:rsidRDefault="0083112C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1D013946" w14:textId="77777777" w:rsidR="004968FD" w:rsidRDefault="0083112C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0D98E" w14:textId="77777777" w:rsidR="0083112C" w:rsidRDefault="0083112C">
      <w:r>
        <w:rPr>
          <w:color w:val="000000"/>
        </w:rPr>
        <w:separator/>
      </w:r>
    </w:p>
  </w:footnote>
  <w:footnote w:type="continuationSeparator" w:id="0">
    <w:p w14:paraId="14C3C8B1" w14:textId="77777777" w:rsidR="0083112C" w:rsidRDefault="00831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1FC9C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283DF8A0" wp14:editId="6C77D09D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4B8B039B" wp14:editId="2F1632CB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01A7554A" wp14:editId="0B7FAC90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B24C7B5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4D0E5F3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B66BF2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6FBF3724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15B35E56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454E0"/>
    <w:rsid w:val="002570BD"/>
    <w:rsid w:val="002845AA"/>
    <w:rsid w:val="002A0640"/>
    <w:rsid w:val="002C037D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82DF8"/>
    <w:rsid w:val="00494A7A"/>
    <w:rsid w:val="00495B14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4294"/>
    <w:rsid w:val="006307A6"/>
    <w:rsid w:val="006675AE"/>
    <w:rsid w:val="00677D2B"/>
    <w:rsid w:val="0069577C"/>
    <w:rsid w:val="006978E1"/>
    <w:rsid w:val="006F418D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112C"/>
    <w:rsid w:val="008344EE"/>
    <w:rsid w:val="00846364"/>
    <w:rsid w:val="00862B7B"/>
    <w:rsid w:val="008641AA"/>
    <w:rsid w:val="008937D2"/>
    <w:rsid w:val="008D5C56"/>
    <w:rsid w:val="008E3369"/>
    <w:rsid w:val="00904A97"/>
    <w:rsid w:val="00911764"/>
    <w:rsid w:val="00911D15"/>
    <w:rsid w:val="009464F0"/>
    <w:rsid w:val="00973196"/>
    <w:rsid w:val="00981678"/>
    <w:rsid w:val="00983D62"/>
    <w:rsid w:val="00993E0E"/>
    <w:rsid w:val="009C3B3A"/>
    <w:rsid w:val="009D0DFE"/>
    <w:rsid w:val="009D4753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0BF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67CA"/>
    <w:rsid w:val="00F812FF"/>
    <w:rsid w:val="00F96E3E"/>
    <w:rsid w:val="00FA7C4E"/>
    <w:rsid w:val="00FC2B16"/>
    <w:rsid w:val="00FC7E23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FADDD"/>
  <w15:docId w15:val="{73002DF9-A70F-4C37-B9AF-4715D917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2454E0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2454E0"/>
  </w:style>
  <w:style w:type="character" w:customStyle="1" w:styleId="WW-Absatz-Standardschriftart">
    <w:name w:val="WW-Absatz-Standardschriftart"/>
    <w:rsid w:val="002454E0"/>
  </w:style>
  <w:style w:type="character" w:customStyle="1" w:styleId="Carpredefinitoparagrafo1">
    <w:name w:val="Car. predefinito paragrafo1"/>
    <w:rsid w:val="002454E0"/>
  </w:style>
  <w:style w:type="character" w:styleId="Collegamentoipertestuale">
    <w:name w:val="Hyperlink"/>
    <w:uiPriority w:val="99"/>
    <w:rsid w:val="002454E0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2454E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2454E0"/>
    <w:pPr>
      <w:spacing w:after="120"/>
    </w:pPr>
  </w:style>
  <w:style w:type="paragraph" w:styleId="Elenco">
    <w:name w:val="List"/>
    <w:basedOn w:val="Corpotesto"/>
    <w:rsid w:val="002454E0"/>
    <w:rPr>
      <w:rFonts w:cs="Tahoma"/>
    </w:rPr>
  </w:style>
  <w:style w:type="paragraph" w:customStyle="1" w:styleId="Didascalia1">
    <w:name w:val="Didascalia1"/>
    <w:basedOn w:val="Normale"/>
    <w:rsid w:val="002454E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2454E0"/>
    <w:pPr>
      <w:suppressLineNumbers/>
    </w:pPr>
    <w:rPr>
      <w:rFonts w:cs="Tahoma"/>
    </w:rPr>
  </w:style>
  <w:style w:type="paragraph" w:customStyle="1" w:styleId="FR1">
    <w:name w:val="FR1"/>
    <w:rsid w:val="002454E0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2454E0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2454E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454E0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2454E0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2454E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5</cp:revision>
  <cp:lastPrinted>2020-09-07T08:21:00Z</cp:lastPrinted>
  <dcterms:created xsi:type="dcterms:W3CDTF">2020-09-19T07:26:00Z</dcterms:created>
  <dcterms:modified xsi:type="dcterms:W3CDTF">2021-09-29T07:52:00Z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