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1EE7F" w14:textId="77777777" w:rsidR="00911D15" w:rsidRPr="00CC7CC1" w:rsidRDefault="00911D15" w:rsidP="00CC7CC1">
      <w:pPr>
        <w:jc w:val="both"/>
        <w:rPr>
          <w:rFonts w:ascii="Times New Roman" w:hAnsi="Times New Roman"/>
          <w:bCs/>
          <w:sz w:val="24"/>
          <w:szCs w:val="24"/>
        </w:rPr>
      </w:pPr>
    </w:p>
    <w:p w14:paraId="356747CB" w14:textId="77777777" w:rsidR="00904A97" w:rsidRPr="00CC7CC1" w:rsidRDefault="00904A97" w:rsidP="00CC7CC1">
      <w:pPr>
        <w:jc w:val="both"/>
        <w:rPr>
          <w:rFonts w:ascii="Times New Roman" w:hAnsi="Times New Roman"/>
          <w:bCs/>
          <w:sz w:val="24"/>
          <w:szCs w:val="24"/>
        </w:rPr>
      </w:pPr>
    </w:p>
    <w:p w14:paraId="5639FF6D" w14:textId="5CA9971A" w:rsidR="00CC7CC1" w:rsidRDefault="00CC7CC1" w:rsidP="00CC7CC1">
      <w:pPr>
        <w:jc w:val="both"/>
        <w:rPr>
          <w:rFonts w:ascii="Times New Roman" w:hAnsi="Times New Roman"/>
          <w:b/>
          <w:sz w:val="28"/>
          <w:szCs w:val="28"/>
        </w:rPr>
      </w:pPr>
      <w:r w:rsidRPr="00CC7CC1">
        <w:rPr>
          <w:rFonts w:ascii="Times New Roman" w:hAnsi="Times New Roman"/>
          <w:b/>
          <w:sz w:val="28"/>
          <w:szCs w:val="28"/>
        </w:rPr>
        <w:t xml:space="preserve">PERCORSO DI RITORNO SCUOLA </w:t>
      </w:r>
      <w:r w:rsidR="00094043">
        <w:rPr>
          <w:rFonts w:ascii="Times New Roman" w:hAnsi="Times New Roman"/>
          <w:b/>
          <w:sz w:val="28"/>
          <w:szCs w:val="28"/>
        </w:rPr>
        <w:t>PRIMARIA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94043">
        <w:rPr>
          <w:rFonts w:ascii="Times New Roman" w:hAnsi="Times New Roman"/>
          <w:b/>
          <w:sz w:val="28"/>
          <w:szCs w:val="28"/>
        </w:rPr>
        <w:t>ORE 1</w:t>
      </w:r>
      <w:r w:rsidR="00776EE0">
        <w:rPr>
          <w:rFonts w:ascii="Times New Roman" w:hAnsi="Times New Roman"/>
          <w:b/>
          <w:sz w:val="28"/>
          <w:szCs w:val="28"/>
        </w:rPr>
        <w:t>3</w:t>
      </w:r>
      <w:r w:rsidR="00094043">
        <w:rPr>
          <w:rFonts w:ascii="Times New Roman" w:hAnsi="Times New Roman"/>
          <w:b/>
          <w:sz w:val="28"/>
          <w:szCs w:val="28"/>
        </w:rPr>
        <w:t xml:space="preserve">.10 </w:t>
      </w:r>
      <w:r>
        <w:rPr>
          <w:rFonts w:ascii="Times New Roman" w:hAnsi="Times New Roman"/>
          <w:b/>
          <w:sz w:val="28"/>
          <w:szCs w:val="28"/>
        </w:rPr>
        <w:t>– A.S. 202</w:t>
      </w:r>
      <w:r w:rsidR="00541012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/202</w:t>
      </w:r>
      <w:r w:rsidR="00541012">
        <w:rPr>
          <w:rFonts w:ascii="Times New Roman" w:hAnsi="Times New Roman"/>
          <w:b/>
          <w:sz w:val="28"/>
          <w:szCs w:val="28"/>
        </w:rPr>
        <w:t>2</w:t>
      </w:r>
    </w:p>
    <w:p w14:paraId="0A08D9C9" w14:textId="5942C816" w:rsidR="00CC7CC1" w:rsidRDefault="00776EE0" w:rsidP="00CC7CC1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IN VIGORE DAL 1</w:t>
      </w:r>
      <w:r w:rsidR="00541012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>/09/202</w:t>
      </w:r>
      <w:r w:rsidR="00541012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 xml:space="preserve"> AL 30/09/202</w:t>
      </w:r>
      <w:r w:rsidR="00541012">
        <w:rPr>
          <w:rFonts w:ascii="Times New Roman" w:hAnsi="Times New Roman"/>
          <w:b/>
          <w:sz w:val="28"/>
          <w:szCs w:val="28"/>
        </w:rPr>
        <w:t>1</w:t>
      </w:r>
    </w:p>
    <w:p w14:paraId="109797B0" w14:textId="77777777" w:rsidR="00FD3C3E" w:rsidRDefault="00FD3C3E" w:rsidP="00776EE0">
      <w:pPr>
        <w:rPr>
          <w:rFonts w:ascii="Times New Roman" w:hAnsi="Times New Roman"/>
          <w:sz w:val="24"/>
          <w:szCs w:val="24"/>
        </w:rPr>
      </w:pPr>
    </w:p>
    <w:p w14:paraId="22A30019" w14:textId="77777777" w:rsidR="00776EE0" w:rsidRDefault="00776EE0" w:rsidP="00776EE0">
      <w:pPr>
        <w:rPr>
          <w:rFonts w:ascii="Times New Roman" w:hAnsi="Times New Roman"/>
          <w:sz w:val="24"/>
          <w:szCs w:val="24"/>
          <w:lang w:eastAsia="it-IT"/>
        </w:rPr>
      </w:pPr>
      <w:r>
        <w:rPr>
          <w:rFonts w:ascii="Times New Roman" w:hAnsi="Times New Roman"/>
          <w:sz w:val="24"/>
          <w:szCs w:val="24"/>
        </w:rPr>
        <w:t>Ore 13.10 scuola primaria</w:t>
      </w:r>
    </w:p>
    <w:p w14:paraId="5156A386" w14:textId="4AF186F0" w:rsidR="00776EE0" w:rsidRDefault="00776EE0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13.1</w:t>
      </w:r>
      <w:r w:rsidR="00A14B4F">
        <w:rPr>
          <w:rFonts w:ascii="Times New Roman" w:hAnsi="Times New Roman"/>
          <w:sz w:val="24"/>
          <w:szCs w:val="24"/>
        </w:rPr>
        <w:t>5</w:t>
      </w:r>
      <w:r w:rsidRPr="00776E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via fontanella bassa  (Puppini</w:t>
      </w:r>
      <w:r w:rsidR="00E119C7">
        <w:rPr>
          <w:rFonts w:ascii="Times New Roman" w:hAnsi="Times New Roman"/>
          <w:sz w:val="24"/>
          <w:szCs w:val="24"/>
        </w:rPr>
        <w:t xml:space="preserve"> – Fallini </w:t>
      </w:r>
      <w:r>
        <w:rPr>
          <w:rFonts w:ascii="Times New Roman" w:hAnsi="Times New Roman"/>
          <w:sz w:val="24"/>
          <w:szCs w:val="24"/>
        </w:rPr>
        <w:t>)</w:t>
      </w:r>
    </w:p>
    <w:p w14:paraId="03CC2453" w14:textId="783FD8E2" w:rsidR="00776EE0" w:rsidRDefault="00776EE0" w:rsidP="00776EE0">
      <w:pPr>
        <w:rPr>
          <w:rFonts w:ascii="Times New Roman" w:hAnsi="Times New Roman"/>
          <w:sz w:val="24"/>
          <w:szCs w:val="24"/>
        </w:rPr>
      </w:pPr>
      <w:r w:rsidRPr="00541012">
        <w:rPr>
          <w:rFonts w:ascii="Times New Roman" w:hAnsi="Times New Roman"/>
          <w:sz w:val="24"/>
          <w:szCs w:val="24"/>
        </w:rPr>
        <w:t>Ore 13.</w:t>
      </w:r>
      <w:r w:rsidR="00A14B4F">
        <w:rPr>
          <w:rFonts w:ascii="Times New Roman" w:hAnsi="Times New Roman"/>
          <w:sz w:val="24"/>
          <w:szCs w:val="24"/>
        </w:rPr>
        <w:t>17</w:t>
      </w:r>
      <w:r w:rsidRPr="00541012">
        <w:rPr>
          <w:rFonts w:ascii="Times New Roman" w:hAnsi="Times New Roman"/>
          <w:sz w:val="24"/>
          <w:szCs w:val="24"/>
        </w:rPr>
        <w:t xml:space="preserve"> via </w:t>
      </w:r>
      <w:r w:rsidR="00541012">
        <w:rPr>
          <w:rFonts w:ascii="Times New Roman" w:hAnsi="Times New Roman"/>
          <w:sz w:val="24"/>
          <w:szCs w:val="24"/>
        </w:rPr>
        <w:t>castellina (Ferrari)</w:t>
      </w:r>
    </w:p>
    <w:p w14:paraId="4470454C" w14:textId="72246BBC" w:rsidR="00A14B4F" w:rsidRPr="00541012" w:rsidRDefault="00A14B4F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1.20 via ponte striglia (Altigieri)</w:t>
      </w:r>
    </w:p>
    <w:p w14:paraId="499A330F" w14:textId="27DC9E4E" w:rsidR="00776EE0" w:rsidRDefault="00776EE0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13.22 via Croce nuova piccola (Magagnini – Magagnini G.</w:t>
      </w:r>
      <w:r w:rsidR="00541012">
        <w:rPr>
          <w:rFonts w:ascii="Times New Roman" w:hAnsi="Times New Roman"/>
          <w:sz w:val="24"/>
          <w:szCs w:val="24"/>
        </w:rPr>
        <w:t xml:space="preserve"> - Magagnini</w:t>
      </w:r>
      <w:r>
        <w:rPr>
          <w:rFonts w:ascii="Times New Roman" w:hAnsi="Times New Roman"/>
          <w:sz w:val="24"/>
          <w:szCs w:val="24"/>
        </w:rPr>
        <w:t>)</w:t>
      </w:r>
    </w:p>
    <w:p w14:paraId="3BA5950D" w14:textId="77777777" w:rsidR="00776EE0" w:rsidRDefault="00776EE0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13.24 incrocio castellina /Poggio palombino (Antonaglia)</w:t>
      </w:r>
    </w:p>
    <w:p w14:paraId="5A53DBF4" w14:textId="40C4C035" w:rsidR="00776EE0" w:rsidRDefault="00776EE0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13.26 via S. Janni (De Santis B. - De Santis W.</w:t>
      </w:r>
      <w:r w:rsidR="008C0993">
        <w:rPr>
          <w:rFonts w:ascii="Times New Roman" w:hAnsi="Times New Roman"/>
          <w:sz w:val="24"/>
          <w:szCs w:val="24"/>
        </w:rPr>
        <w:t xml:space="preserve"> – Micheli</w:t>
      </w:r>
      <w:r>
        <w:rPr>
          <w:rFonts w:ascii="Times New Roman" w:hAnsi="Times New Roman"/>
          <w:sz w:val="24"/>
          <w:szCs w:val="24"/>
        </w:rPr>
        <w:t>)</w:t>
      </w:r>
    </w:p>
    <w:p w14:paraId="5E29FD60" w14:textId="52482206" w:rsidR="00776EE0" w:rsidRPr="00541012" w:rsidRDefault="00776EE0" w:rsidP="00776EE0">
      <w:pPr>
        <w:rPr>
          <w:rFonts w:ascii="Times New Roman" w:hAnsi="Times New Roman"/>
          <w:sz w:val="24"/>
          <w:szCs w:val="24"/>
        </w:rPr>
      </w:pPr>
      <w:r w:rsidRPr="00541012">
        <w:rPr>
          <w:rFonts w:ascii="Times New Roman" w:hAnsi="Times New Roman"/>
          <w:sz w:val="24"/>
          <w:szCs w:val="24"/>
        </w:rPr>
        <w:t>Ore 13.</w:t>
      </w:r>
      <w:r w:rsidR="00541012">
        <w:rPr>
          <w:rFonts w:ascii="Times New Roman" w:hAnsi="Times New Roman"/>
          <w:sz w:val="24"/>
          <w:szCs w:val="24"/>
        </w:rPr>
        <w:t>30</w:t>
      </w:r>
      <w:r w:rsidRPr="00541012">
        <w:rPr>
          <w:rFonts w:ascii="Times New Roman" w:hAnsi="Times New Roman"/>
          <w:sz w:val="24"/>
          <w:szCs w:val="24"/>
        </w:rPr>
        <w:t xml:space="preserve"> via stazione (C</w:t>
      </w:r>
      <w:r w:rsidR="00541012">
        <w:rPr>
          <w:rFonts w:ascii="Times New Roman" w:hAnsi="Times New Roman"/>
          <w:sz w:val="24"/>
          <w:szCs w:val="24"/>
        </w:rPr>
        <w:t xml:space="preserve">alogero </w:t>
      </w:r>
      <w:r w:rsidR="00966602">
        <w:rPr>
          <w:rFonts w:ascii="Times New Roman" w:hAnsi="Times New Roman"/>
          <w:sz w:val="24"/>
          <w:szCs w:val="24"/>
        </w:rPr>
        <w:t xml:space="preserve">- </w:t>
      </w:r>
      <w:r w:rsidR="00214B9B">
        <w:rPr>
          <w:rFonts w:ascii="Times New Roman" w:hAnsi="Times New Roman"/>
          <w:sz w:val="24"/>
          <w:szCs w:val="24"/>
        </w:rPr>
        <w:t xml:space="preserve">Caropreso </w:t>
      </w:r>
      <w:r w:rsidR="00541012">
        <w:rPr>
          <w:rFonts w:ascii="Times New Roman" w:hAnsi="Times New Roman"/>
          <w:sz w:val="24"/>
          <w:szCs w:val="24"/>
        </w:rPr>
        <w:t xml:space="preserve">- </w:t>
      </w:r>
      <w:r w:rsidRPr="00541012">
        <w:rPr>
          <w:rFonts w:ascii="Times New Roman" w:hAnsi="Times New Roman"/>
          <w:sz w:val="24"/>
          <w:szCs w:val="24"/>
        </w:rPr>
        <w:t>Ferrini – Ferrini</w:t>
      </w:r>
      <w:r w:rsidR="00DF30B7">
        <w:rPr>
          <w:rFonts w:ascii="Times New Roman" w:hAnsi="Times New Roman"/>
          <w:sz w:val="24"/>
          <w:szCs w:val="24"/>
        </w:rPr>
        <w:t>- Ortenzi</w:t>
      </w:r>
      <w:r w:rsidRPr="00541012">
        <w:rPr>
          <w:rFonts w:ascii="Times New Roman" w:hAnsi="Times New Roman"/>
          <w:sz w:val="24"/>
          <w:szCs w:val="24"/>
        </w:rPr>
        <w:t>)</w:t>
      </w:r>
    </w:p>
    <w:p w14:paraId="07C87D8D" w14:textId="77777777" w:rsidR="0070608F" w:rsidRDefault="0070608F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13.41 via della chiusa (Boer – Boer)</w:t>
      </w:r>
    </w:p>
    <w:p w14:paraId="3185384E" w14:textId="05705B5B" w:rsidR="00776EE0" w:rsidRDefault="00776EE0" w:rsidP="00776EE0">
      <w:pPr>
        <w:rPr>
          <w:rFonts w:ascii="Times New Roman" w:hAnsi="Times New Roman"/>
          <w:sz w:val="24"/>
          <w:szCs w:val="24"/>
        </w:rPr>
      </w:pPr>
      <w:r w:rsidRPr="00541012">
        <w:rPr>
          <w:rFonts w:ascii="Times New Roman" w:hAnsi="Times New Roman"/>
          <w:sz w:val="24"/>
          <w:szCs w:val="24"/>
        </w:rPr>
        <w:t xml:space="preserve">Ore 13.42 via </w:t>
      </w:r>
      <w:r w:rsidR="00541012" w:rsidRPr="00541012">
        <w:rPr>
          <w:rFonts w:ascii="Times New Roman" w:hAnsi="Times New Roman"/>
          <w:sz w:val="24"/>
          <w:szCs w:val="24"/>
        </w:rPr>
        <w:t>doganelle (LYe)</w:t>
      </w:r>
    </w:p>
    <w:p w14:paraId="426D5773" w14:textId="35300AE1" w:rsidR="00541012" w:rsidRPr="00541012" w:rsidRDefault="00541012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13.46 via Bachelet (Cerafogli)</w:t>
      </w:r>
    </w:p>
    <w:p w14:paraId="6FFFD7A0" w14:textId="77777777" w:rsidR="00776EE0" w:rsidRDefault="00FD3C3E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</w:t>
      </w:r>
      <w:r w:rsidR="00FE1109">
        <w:rPr>
          <w:rFonts w:ascii="Times New Roman" w:hAnsi="Times New Roman"/>
          <w:sz w:val="24"/>
          <w:szCs w:val="24"/>
        </w:rPr>
        <w:t>14.00 scuola media</w:t>
      </w:r>
    </w:p>
    <w:p w14:paraId="44FFF88E" w14:textId="77777777" w:rsidR="00776EE0" w:rsidRDefault="00776EE0" w:rsidP="00776EE0">
      <w:pPr>
        <w:rPr>
          <w:rFonts w:ascii="Times New Roman" w:hAnsi="Times New Roman"/>
          <w:sz w:val="24"/>
          <w:szCs w:val="24"/>
        </w:rPr>
      </w:pPr>
    </w:p>
    <w:p w14:paraId="2AEF3AED" w14:textId="77777777" w:rsidR="00776EE0" w:rsidRDefault="00776EE0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36B459AF" w14:textId="77777777" w:rsidR="00CC7CC1" w:rsidRPr="00CC7CC1" w:rsidRDefault="00CC7CC1" w:rsidP="00CC7CC1">
      <w:pPr>
        <w:jc w:val="right"/>
        <w:rPr>
          <w:rFonts w:ascii="Times New Roman" w:hAnsi="Times New Roman"/>
          <w:b/>
          <w:sz w:val="28"/>
          <w:szCs w:val="28"/>
        </w:rPr>
      </w:pPr>
    </w:p>
    <w:p w14:paraId="3FE16245" w14:textId="77777777" w:rsidR="00911D15" w:rsidRDefault="00911D15" w:rsidP="00911D15">
      <w:pPr>
        <w:jc w:val="right"/>
      </w:pPr>
    </w:p>
    <w:sectPr w:rsidR="00911D15" w:rsidSect="00335705">
      <w:headerReference w:type="default" r:id="rId7"/>
      <w:footerReference w:type="default" r:id="rId8"/>
      <w:pgSz w:w="11905" w:h="16837"/>
      <w:pgMar w:top="764" w:right="1134" w:bottom="1134" w:left="1134" w:header="708" w:footer="2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48B89" w14:textId="77777777" w:rsidR="003D3200" w:rsidRDefault="003D3200">
      <w:r>
        <w:separator/>
      </w:r>
    </w:p>
  </w:endnote>
  <w:endnote w:type="continuationSeparator" w:id="0">
    <w:p w14:paraId="010E7747" w14:textId="77777777" w:rsidR="003D3200" w:rsidRDefault="003D3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Sans Serif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BB8B4" w14:textId="77777777" w:rsidR="003C0B9D" w:rsidRDefault="00911D15" w:rsidP="003C0B9D">
    <w:pPr>
      <w:pStyle w:val="FR2"/>
      <w:spacing w:line="240" w:lineRule="auto"/>
      <w:ind w:left="0" w:right="800"/>
      <w:rPr>
        <w:rFonts w:ascii="Times New Roman" w:hAnsi="Times New Roman" w:cs="Times New Roman"/>
        <w:color w:val="808080"/>
        <w:sz w:val="18"/>
        <w:szCs w:val="18"/>
      </w:rPr>
    </w:pPr>
    <w:r w:rsidRPr="00911D15">
      <w:rPr>
        <w:rFonts w:ascii="Times New Roman" w:hAnsi="Times New Roman" w:cs="Times New Roman"/>
        <w:color w:val="808080"/>
        <w:sz w:val="18"/>
        <w:szCs w:val="18"/>
      </w:rPr>
      <w:t>COMUNE DI ORIOLO ROMANO</w:t>
    </w:r>
  </w:p>
  <w:p w14:paraId="4C99C65A" w14:textId="77777777" w:rsidR="00911D15" w:rsidRPr="00911D15" w:rsidRDefault="00911D15" w:rsidP="003C0B9D">
    <w:pPr>
      <w:pStyle w:val="FR2"/>
      <w:spacing w:line="240" w:lineRule="auto"/>
      <w:ind w:left="0" w:right="800"/>
      <w:rPr>
        <w:rFonts w:ascii="Times New Roman" w:hAnsi="Times New Roman" w:cs="Times New Roman"/>
        <w:b w:val="0"/>
        <w:sz w:val="16"/>
        <w:szCs w:val="16"/>
      </w:rPr>
    </w:pPr>
    <w:r w:rsidRPr="00911D15">
      <w:rPr>
        <w:rFonts w:ascii="Times New Roman" w:hAnsi="Times New Roman" w:cs="Times New Roman"/>
        <w:color w:val="808080"/>
        <w:sz w:val="18"/>
        <w:szCs w:val="18"/>
      </w:rPr>
      <w:t xml:space="preserve">- </w:t>
    </w:r>
    <w:r w:rsidRPr="00911D15">
      <w:rPr>
        <w:rFonts w:ascii="Times New Roman" w:hAnsi="Times New Roman" w:cs="Times New Roman"/>
        <w:b w:val="0"/>
        <w:sz w:val="16"/>
        <w:szCs w:val="16"/>
      </w:rPr>
      <w:t>via Vittorio Emanuele III, n. 3 - 01010 ORIOLO ROMANO (Viterbo)</w:t>
    </w:r>
  </w:p>
  <w:p w14:paraId="425B595D" w14:textId="77777777" w:rsidR="00911D15" w:rsidRPr="00911D15" w:rsidRDefault="00911D15" w:rsidP="00911D15">
    <w:pPr>
      <w:pStyle w:val="FR2"/>
      <w:spacing w:line="240" w:lineRule="auto"/>
      <w:ind w:left="920" w:right="800" w:firstLine="360"/>
      <w:rPr>
        <w:rFonts w:ascii="Times New Roman" w:hAnsi="Times New Roman" w:cs="Times New Roman"/>
        <w:b w:val="0"/>
        <w:sz w:val="16"/>
        <w:szCs w:val="16"/>
      </w:rPr>
    </w:pPr>
    <w:r w:rsidRPr="00911D15">
      <w:rPr>
        <w:rFonts w:ascii="Times New Roman" w:hAnsi="Times New Roman" w:cs="Times New Roman"/>
        <w:b w:val="0"/>
        <w:sz w:val="16"/>
        <w:szCs w:val="16"/>
      </w:rPr>
      <w:t xml:space="preserve">C.F. 80004850568 - P. IVA 00213820566 – </w:t>
    </w:r>
  </w:p>
  <w:p w14:paraId="4580297D" w14:textId="77777777" w:rsidR="00911D15" w:rsidRPr="00911D15" w:rsidRDefault="00911D15" w:rsidP="00911D15">
    <w:pPr>
      <w:pStyle w:val="FR2"/>
      <w:spacing w:line="240" w:lineRule="auto"/>
      <w:ind w:left="920" w:right="800" w:firstLine="360"/>
      <w:rPr>
        <w:rFonts w:ascii="Times New Roman" w:hAnsi="Times New Roman" w:cs="Times New Roman"/>
      </w:rPr>
    </w:pPr>
    <w:r w:rsidRPr="00911D15">
      <w:rPr>
        <w:rFonts w:ascii="Times New Roman" w:hAnsi="Times New Roman" w:cs="Times New Roman"/>
        <w:b w:val="0"/>
        <w:sz w:val="16"/>
        <w:szCs w:val="16"/>
        <w:lang w:val="de-DE"/>
      </w:rPr>
      <w:t xml:space="preserve">Tel. +39 0699837144 - +39 0699837492 - +39 </w:t>
    </w:r>
    <w:r w:rsidRPr="00911D15">
      <w:rPr>
        <w:rFonts w:ascii="Times New Roman" w:hAnsi="Times New Roman" w:cs="Times New Roman"/>
        <w:b w:val="0"/>
        <w:sz w:val="16"/>
        <w:szCs w:val="16"/>
      </w:rPr>
      <w:t>0699838571 Fax +39 0699837482</w:t>
    </w:r>
  </w:p>
  <w:p w14:paraId="60C47F0B" w14:textId="77777777" w:rsidR="00911D15" w:rsidRPr="00911D15" w:rsidRDefault="00911D15" w:rsidP="00911D15">
    <w:pPr>
      <w:jc w:val="center"/>
      <w:rPr>
        <w:rFonts w:ascii="Times New Roman" w:hAnsi="Times New Roman"/>
      </w:rPr>
    </w:pPr>
    <w:r w:rsidRPr="00911D15">
      <w:rPr>
        <w:rFonts w:ascii="Times New Roman" w:hAnsi="Times New Roman"/>
        <w:sz w:val="16"/>
        <w:szCs w:val="16"/>
      </w:rPr>
      <w:t xml:space="preserve">Sito Internet: </w:t>
    </w:r>
    <w:hyperlink r:id="rId1" w:history="1">
      <w:r w:rsidRPr="00911D15">
        <w:rPr>
          <w:rStyle w:val="Collegamentoipertestuale"/>
          <w:rFonts w:ascii="Times New Roman" w:hAnsi="Times New Roman"/>
          <w:sz w:val="16"/>
          <w:szCs w:val="16"/>
        </w:rPr>
        <w:t>http://www.comuneorioloromano.vt.it</w:t>
      </w:r>
    </w:hyperlink>
    <w:r w:rsidRPr="00911D15">
      <w:rPr>
        <w:rFonts w:ascii="Times New Roman" w:hAnsi="Times New Roman"/>
        <w:sz w:val="16"/>
        <w:szCs w:val="16"/>
        <w:u w:val="single"/>
      </w:rPr>
      <w:t xml:space="preserve"> - E-MAIL </w:t>
    </w:r>
    <w:hyperlink r:id="rId2" w:history="1">
      <w:r w:rsidRPr="00911D15">
        <w:rPr>
          <w:rStyle w:val="Collegamentoipertestuale"/>
          <w:rFonts w:ascii="Times New Roman" w:hAnsi="Times New Roman"/>
          <w:sz w:val="16"/>
          <w:szCs w:val="16"/>
        </w:rPr>
        <w:t>postmaster@comuneorioloromano.vt.it</w:t>
      </w:r>
    </w:hyperlink>
  </w:p>
  <w:p w14:paraId="6D4AB2A4" w14:textId="77777777" w:rsidR="004968FD" w:rsidRDefault="00AF30C7">
    <w:pPr>
      <w:pStyle w:val="Pidipagina"/>
      <w:jc w:val="center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>______________________________________________________________________________________________</w:t>
    </w:r>
  </w:p>
  <w:p w14:paraId="65B44220" w14:textId="77777777" w:rsidR="004968FD" w:rsidRDefault="003D3200">
    <w:pPr>
      <w:pStyle w:val="Pidipagina"/>
      <w:jc w:val="center"/>
      <w:rPr>
        <w:rFonts w:ascii="Arial" w:hAnsi="Arial" w:cs="Arial"/>
        <w:color w:val="808080"/>
        <w:sz w:val="4"/>
        <w:szCs w:val="4"/>
      </w:rPr>
    </w:pPr>
  </w:p>
  <w:p w14:paraId="4F59ABE7" w14:textId="77777777" w:rsidR="004968FD" w:rsidRDefault="003D3200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D19C6" w14:textId="77777777" w:rsidR="003D3200" w:rsidRDefault="003D3200">
      <w:r>
        <w:rPr>
          <w:color w:val="000000"/>
        </w:rPr>
        <w:separator/>
      </w:r>
    </w:p>
  </w:footnote>
  <w:footnote w:type="continuationSeparator" w:id="0">
    <w:p w14:paraId="5ACE494B" w14:textId="77777777" w:rsidR="003D3200" w:rsidRDefault="003D32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3C174" w14:textId="77777777" w:rsidR="00E33581" w:rsidRDefault="00911D15" w:rsidP="00911D15">
    <w:pPr>
      <w:pStyle w:val="FR1"/>
      <w:rPr>
        <w:sz w:val="16"/>
        <w:szCs w:val="16"/>
        <w:u w:val="single"/>
      </w:rPr>
    </w:pPr>
    <w:r>
      <w:rPr>
        <w:noProof/>
        <w:sz w:val="28"/>
        <w:szCs w:val="28"/>
        <w:lang w:eastAsia="it-IT"/>
      </w:rPr>
      <w:drawing>
        <wp:anchor distT="0" distB="0" distL="114300" distR="114300" simplePos="0" relativeHeight="251663360" behindDoc="0" locked="0" layoutInCell="1" allowOverlap="1" wp14:anchorId="0E135296" wp14:editId="1654071B">
          <wp:simplePos x="0" y="0"/>
          <wp:positionH relativeFrom="margin">
            <wp:posOffset>2552700</wp:posOffset>
          </wp:positionH>
          <wp:positionV relativeFrom="margin">
            <wp:posOffset>-1203325</wp:posOffset>
          </wp:positionV>
          <wp:extent cx="968989" cy="843753"/>
          <wp:effectExtent l="0" t="0" r="3175" b="0"/>
          <wp:wrapSquare wrapText="bothSides"/>
          <wp:docPr id="2" name="Immagin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989" cy="843753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33581">
      <w:rPr>
        <w:noProof/>
        <w:sz w:val="28"/>
        <w:szCs w:val="28"/>
        <w:lang w:eastAsia="it-IT"/>
      </w:rPr>
      <w:drawing>
        <wp:anchor distT="0" distB="0" distL="114300" distR="114300" simplePos="0" relativeHeight="251661312" behindDoc="0" locked="0" layoutInCell="1" allowOverlap="1" wp14:anchorId="30A15CA5" wp14:editId="396BE482">
          <wp:simplePos x="0" y="0"/>
          <wp:positionH relativeFrom="margin">
            <wp:align>right</wp:align>
          </wp:positionH>
          <wp:positionV relativeFrom="margin">
            <wp:posOffset>-1140755</wp:posOffset>
          </wp:positionV>
          <wp:extent cx="629079" cy="798399"/>
          <wp:effectExtent l="0" t="0" r="0" b="1905"/>
          <wp:wrapNone/>
          <wp:docPr id="5" name="Immagine 5" descr="C:\Users\MATTEO~1\AppData\Local\Temp\Rar$DRa0.015\Asso_BAI marchio verticale ex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079" cy="79839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33581">
      <w:rPr>
        <w:noProof/>
        <w:sz w:val="28"/>
        <w:szCs w:val="28"/>
        <w:lang w:eastAsia="it-IT"/>
      </w:rPr>
      <w:drawing>
        <wp:anchor distT="0" distB="0" distL="114300" distR="114300" simplePos="0" relativeHeight="251659264" behindDoc="0" locked="0" layoutInCell="1" allowOverlap="1" wp14:anchorId="7B2A1C66" wp14:editId="199078B5">
          <wp:simplePos x="0" y="0"/>
          <wp:positionH relativeFrom="margin">
            <wp:posOffset>-114300</wp:posOffset>
          </wp:positionH>
          <wp:positionV relativeFrom="margin">
            <wp:posOffset>-1194435</wp:posOffset>
          </wp:positionV>
          <wp:extent cx="1146175" cy="852805"/>
          <wp:effectExtent l="0" t="0" r="0" b="4445"/>
          <wp:wrapNone/>
          <wp:docPr id="1" name="Immagine 1" descr="C:\Users\matteorusso\Desktop\Personal\Logo Comuni Virtuosi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6175" cy="8528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3CB139CF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76039CA7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039DA670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5206BC3A" w14:textId="77777777" w:rsidR="00911D15" w:rsidRDefault="00911D15">
    <w:pPr>
      <w:pStyle w:val="Intestazione"/>
      <w:rPr>
        <w:rFonts w:ascii="Garamond" w:hAnsi="Garamond"/>
        <w:i/>
        <w:spacing w:val="30"/>
        <w:sz w:val="28"/>
        <w:szCs w:val="28"/>
      </w:rPr>
    </w:pPr>
  </w:p>
  <w:p w14:paraId="676FD6FB" w14:textId="77777777" w:rsidR="00E33581" w:rsidRPr="00911D15" w:rsidRDefault="00911D15" w:rsidP="00911D15">
    <w:pPr>
      <w:pStyle w:val="Intestazione"/>
      <w:jc w:val="center"/>
      <w:rPr>
        <w:iCs/>
      </w:rPr>
    </w:pPr>
    <w:r w:rsidRPr="00911D15">
      <w:rPr>
        <w:rFonts w:ascii="Garamond" w:hAnsi="Garamond"/>
        <w:iCs/>
        <w:spacing w:val="30"/>
        <w:sz w:val="28"/>
        <w:szCs w:val="28"/>
      </w:rPr>
      <w:t>COMUNE DI ORIOLO ROMANO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A34E4"/>
    <w:multiLevelType w:val="hybridMultilevel"/>
    <w:tmpl w:val="ACC8F5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44EE"/>
    <w:rsid w:val="00004A9B"/>
    <w:rsid w:val="0002211B"/>
    <w:rsid w:val="00022BE7"/>
    <w:rsid w:val="00024A08"/>
    <w:rsid w:val="00027CB2"/>
    <w:rsid w:val="00034A8A"/>
    <w:rsid w:val="000460A1"/>
    <w:rsid w:val="00051C4E"/>
    <w:rsid w:val="00054DB0"/>
    <w:rsid w:val="00080CFE"/>
    <w:rsid w:val="00083FCA"/>
    <w:rsid w:val="0009269B"/>
    <w:rsid w:val="00094043"/>
    <w:rsid w:val="00095D82"/>
    <w:rsid w:val="00096632"/>
    <w:rsid w:val="000B113E"/>
    <w:rsid w:val="000B5DBA"/>
    <w:rsid w:val="000B63AD"/>
    <w:rsid w:val="000F4ED4"/>
    <w:rsid w:val="000F775D"/>
    <w:rsid w:val="001078CF"/>
    <w:rsid w:val="00111FB2"/>
    <w:rsid w:val="00147A67"/>
    <w:rsid w:val="00151165"/>
    <w:rsid w:val="00155FBE"/>
    <w:rsid w:val="001579AF"/>
    <w:rsid w:val="001637A2"/>
    <w:rsid w:val="0018318A"/>
    <w:rsid w:val="001C724C"/>
    <w:rsid w:val="001D241A"/>
    <w:rsid w:val="001F0D32"/>
    <w:rsid w:val="00214B9B"/>
    <w:rsid w:val="002221E6"/>
    <w:rsid w:val="00225CC6"/>
    <w:rsid w:val="0022703F"/>
    <w:rsid w:val="0023042B"/>
    <w:rsid w:val="002570BD"/>
    <w:rsid w:val="002845AA"/>
    <w:rsid w:val="002A0640"/>
    <w:rsid w:val="002C037D"/>
    <w:rsid w:val="002C36F7"/>
    <w:rsid w:val="002E1AE0"/>
    <w:rsid w:val="002F02FF"/>
    <w:rsid w:val="002F4664"/>
    <w:rsid w:val="003210C8"/>
    <w:rsid w:val="00325F13"/>
    <w:rsid w:val="00335705"/>
    <w:rsid w:val="00335B67"/>
    <w:rsid w:val="003430D3"/>
    <w:rsid w:val="00347FFD"/>
    <w:rsid w:val="00350090"/>
    <w:rsid w:val="00372C0E"/>
    <w:rsid w:val="003A49E0"/>
    <w:rsid w:val="003C0B9D"/>
    <w:rsid w:val="003C10C2"/>
    <w:rsid w:val="003D0D97"/>
    <w:rsid w:val="003D3200"/>
    <w:rsid w:val="003F6031"/>
    <w:rsid w:val="00425739"/>
    <w:rsid w:val="004313C0"/>
    <w:rsid w:val="00442CB0"/>
    <w:rsid w:val="00446791"/>
    <w:rsid w:val="00447785"/>
    <w:rsid w:val="004667C1"/>
    <w:rsid w:val="00473450"/>
    <w:rsid w:val="0048209C"/>
    <w:rsid w:val="00494A7A"/>
    <w:rsid w:val="00495B14"/>
    <w:rsid w:val="00497B00"/>
    <w:rsid w:val="004A3FF4"/>
    <w:rsid w:val="004B5940"/>
    <w:rsid w:val="004C6913"/>
    <w:rsid w:val="004D2EEE"/>
    <w:rsid w:val="00502256"/>
    <w:rsid w:val="0053769B"/>
    <w:rsid w:val="00541012"/>
    <w:rsid w:val="00542207"/>
    <w:rsid w:val="00554549"/>
    <w:rsid w:val="00555B45"/>
    <w:rsid w:val="00563073"/>
    <w:rsid w:val="00566F1F"/>
    <w:rsid w:val="00567A1B"/>
    <w:rsid w:val="00571C01"/>
    <w:rsid w:val="00583ACC"/>
    <w:rsid w:val="005B49EE"/>
    <w:rsid w:val="005B5AF2"/>
    <w:rsid w:val="005B75A6"/>
    <w:rsid w:val="005E70CA"/>
    <w:rsid w:val="005F691C"/>
    <w:rsid w:val="00602079"/>
    <w:rsid w:val="00604294"/>
    <w:rsid w:val="006065B2"/>
    <w:rsid w:val="006307A6"/>
    <w:rsid w:val="006675AE"/>
    <w:rsid w:val="00677D2B"/>
    <w:rsid w:val="0069577C"/>
    <w:rsid w:val="006978E1"/>
    <w:rsid w:val="006F62B7"/>
    <w:rsid w:val="00703739"/>
    <w:rsid w:val="0070608F"/>
    <w:rsid w:val="00736E5F"/>
    <w:rsid w:val="00776EE0"/>
    <w:rsid w:val="00777AC9"/>
    <w:rsid w:val="007B37F5"/>
    <w:rsid w:val="007C0252"/>
    <w:rsid w:val="007E4A57"/>
    <w:rsid w:val="007F271F"/>
    <w:rsid w:val="00810A5E"/>
    <w:rsid w:val="00822193"/>
    <w:rsid w:val="0082598E"/>
    <w:rsid w:val="008301AD"/>
    <w:rsid w:val="008344EE"/>
    <w:rsid w:val="00862B7B"/>
    <w:rsid w:val="008641AA"/>
    <w:rsid w:val="008937D2"/>
    <w:rsid w:val="008C0993"/>
    <w:rsid w:val="008D5C56"/>
    <w:rsid w:val="008E3369"/>
    <w:rsid w:val="00904A97"/>
    <w:rsid w:val="00911D15"/>
    <w:rsid w:val="009464F0"/>
    <w:rsid w:val="00966602"/>
    <w:rsid w:val="00973196"/>
    <w:rsid w:val="00981678"/>
    <w:rsid w:val="00983D62"/>
    <w:rsid w:val="00993E0E"/>
    <w:rsid w:val="009D0DFE"/>
    <w:rsid w:val="00A14B4F"/>
    <w:rsid w:val="00A174AE"/>
    <w:rsid w:val="00A179B8"/>
    <w:rsid w:val="00A21596"/>
    <w:rsid w:val="00A24E4D"/>
    <w:rsid w:val="00A350FC"/>
    <w:rsid w:val="00A43A7B"/>
    <w:rsid w:val="00A60EF6"/>
    <w:rsid w:val="00A65F25"/>
    <w:rsid w:val="00A87772"/>
    <w:rsid w:val="00AC020C"/>
    <w:rsid w:val="00AC7AB5"/>
    <w:rsid w:val="00AD122A"/>
    <w:rsid w:val="00AD32A0"/>
    <w:rsid w:val="00AE51B9"/>
    <w:rsid w:val="00AE7D73"/>
    <w:rsid w:val="00AF30C7"/>
    <w:rsid w:val="00AF3FDD"/>
    <w:rsid w:val="00B01622"/>
    <w:rsid w:val="00B31053"/>
    <w:rsid w:val="00B33899"/>
    <w:rsid w:val="00B356CF"/>
    <w:rsid w:val="00B55E20"/>
    <w:rsid w:val="00B70B96"/>
    <w:rsid w:val="00B72E02"/>
    <w:rsid w:val="00B749BE"/>
    <w:rsid w:val="00B808B6"/>
    <w:rsid w:val="00B83672"/>
    <w:rsid w:val="00BA14D0"/>
    <w:rsid w:val="00BA2A21"/>
    <w:rsid w:val="00BA2F3C"/>
    <w:rsid w:val="00BA39F6"/>
    <w:rsid w:val="00BA69F8"/>
    <w:rsid w:val="00BC2348"/>
    <w:rsid w:val="00BC34CB"/>
    <w:rsid w:val="00C21DF2"/>
    <w:rsid w:val="00C4507E"/>
    <w:rsid w:val="00C56A77"/>
    <w:rsid w:val="00C663A3"/>
    <w:rsid w:val="00C855FB"/>
    <w:rsid w:val="00CB1C68"/>
    <w:rsid w:val="00CC6404"/>
    <w:rsid w:val="00CC7CC1"/>
    <w:rsid w:val="00CD51DB"/>
    <w:rsid w:val="00CF2AAF"/>
    <w:rsid w:val="00CF5CE6"/>
    <w:rsid w:val="00D20AB5"/>
    <w:rsid w:val="00D24858"/>
    <w:rsid w:val="00D37206"/>
    <w:rsid w:val="00D3786D"/>
    <w:rsid w:val="00D444A4"/>
    <w:rsid w:val="00D45875"/>
    <w:rsid w:val="00D62A2D"/>
    <w:rsid w:val="00D762BF"/>
    <w:rsid w:val="00D90AAC"/>
    <w:rsid w:val="00DC0C3A"/>
    <w:rsid w:val="00DD5831"/>
    <w:rsid w:val="00DF30B7"/>
    <w:rsid w:val="00DF7845"/>
    <w:rsid w:val="00E06C0A"/>
    <w:rsid w:val="00E119C7"/>
    <w:rsid w:val="00E24C14"/>
    <w:rsid w:val="00E30C41"/>
    <w:rsid w:val="00E3226C"/>
    <w:rsid w:val="00E33581"/>
    <w:rsid w:val="00E342F0"/>
    <w:rsid w:val="00E47E38"/>
    <w:rsid w:val="00E5598B"/>
    <w:rsid w:val="00E570B7"/>
    <w:rsid w:val="00E73717"/>
    <w:rsid w:val="00E920D8"/>
    <w:rsid w:val="00E92544"/>
    <w:rsid w:val="00E94B50"/>
    <w:rsid w:val="00E95E62"/>
    <w:rsid w:val="00EB6303"/>
    <w:rsid w:val="00EF3A2B"/>
    <w:rsid w:val="00EF7894"/>
    <w:rsid w:val="00F061D2"/>
    <w:rsid w:val="00F1358B"/>
    <w:rsid w:val="00F44D5F"/>
    <w:rsid w:val="00F45340"/>
    <w:rsid w:val="00F54285"/>
    <w:rsid w:val="00F567CA"/>
    <w:rsid w:val="00F812FF"/>
    <w:rsid w:val="00F96E3E"/>
    <w:rsid w:val="00FA7C4E"/>
    <w:rsid w:val="00FC2B16"/>
    <w:rsid w:val="00FD1A42"/>
    <w:rsid w:val="00FD2215"/>
    <w:rsid w:val="00FD3C3E"/>
    <w:rsid w:val="00FD3FC4"/>
    <w:rsid w:val="00FE0DAB"/>
    <w:rsid w:val="00FE1109"/>
    <w:rsid w:val="00FE147D"/>
    <w:rsid w:val="00FE5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BA3E8A"/>
  <w15:docId w15:val="{A1D8D89F-C07C-4910-BA3F-D591E6A86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335705"/>
    <w:pPr>
      <w:suppressAutoHyphens/>
      <w:overflowPunct w:val="0"/>
      <w:autoSpaceDE w:val="0"/>
    </w:pPr>
    <w:rPr>
      <w:rFonts w:ascii="MS Sans Serif" w:hAnsi="MS Sans Serif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335705"/>
  </w:style>
  <w:style w:type="character" w:customStyle="1" w:styleId="WW-Absatz-Standardschriftart">
    <w:name w:val="WW-Absatz-Standardschriftart"/>
    <w:rsid w:val="00335705"/>
  </w:style>
  <w:style w:type="character" w:customStyle="1" w:styleId="Carpredefinitoparagrafo1">
    <w:name w:val="Car. predefinito paragrafo1"/>
    <w:rsid w:val="00335705"/>
  </w:style>
  <w:style w:type="character" w:styleId="Collegamentoipertestuale">
    <w:name w:val="Hyperlink"/>
    <w:uiPriority w:val="99"/>
    <w:rsid w:val="00335705"/>
    <w:rPr>
      <w:color w:val="0000FF"/>
      <w:u w:val="single"/>
    </w:rPr>
  </w:style>
  <w:style w:type="paragraph" w:customStyle="1" w:styleId="Intestazione1">
    <w:name w:val="Intestazione1"/>
    <w:basedOn w:val="Normale"/>
    <w:next w:val="Corpotesto"/>
    <w:rsid w:val="00335705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testo">
    <w:name w:val="Body Text"/>
    <w:basedOn w:val="Normale"/>
    <w:rsid w:val="00335705"/>
    <w:pPr>
      <w:spacing w:after="120"/>
    </w:pPr>
  </w:style>
  <w:style w:type="paragraph" w:styleId="Elenco">
    <w:name w:val="List"/>
    <w:basedOn w:val="Corpotesto"/>
    <w:rsid w:val="00335705"/>
    <w:rPr>
      <w:rFonts w:cs="Tahoma"/>
    </w:rPr>
  </w:style>
  <w:style w:type="paragraph" w:customStyle="1" w:styleId="Didascalia1">
    <w:name w:val="Didascalia1"/>
    <w:basedOn w:val="Normale"/>
    <w:rsid w:val="0033570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335705"/>
    <w:pPr>
      <w:suppressLineNumbers/>
    </w:pPr>
    <w:rPr>
      <w:rFonts w:cs="Tahoma"/>
    </w:rPr>
  </w:style>
  <w:style w:type="paragraph" w:customStyle="1" w:styleId="FR1">
    <w:name w:val="FR1"/>
    <w:rsid w:val="00335705"/>
    <w:pPr>
      <w:widowControl w:val="0"/>
      <w:suppressAutoHyphens/>
      <w:autoSpaceDE w:val="0"/>
      <w:jc w:val="both"/>
    </w:pPr>
    <w:rPr>
      <w:rFonts w:ascii="Arial" w:eastAsia="Arial" w:hAnsi="Arial" w:cs="Arial"/>
      <w:b/>
      <w:bCs/>
      <w:sz w:val="36"/>
      <w:szCs w:val="36"/>
      <w:lang w:eastAsia="ar-SA"/>
    </w:rPr>
  </w:style>
  <w:style w:type="paragraph" w:customStyle="1" w:styleId="FR2">
    <w:name w:val="FR2"/>
    <w:rsid w:val="00335705"/>
    <w:pPr>
      <w:widowControl w:val="0"/>
      <w:suppressAutoHyphens/>
      <w:autoSpaceDE w:val="0"/>
      <w:spacing w:line="276" w:lineRule="auto"/>
      <w:ind w:left="520" w:right="600"/>
      <w:jc w:val="center"/>
    </w:pPr>
    <w:rPr>
      <w:rFonts w:ascii="Arial" w:eastAsia="Arial" w:hAnsi="Arial" w:cs="Arial"/>
      <w:b/>
      <w:bCs/>
      <w:lang w:eastAsia="ar-SA"/>
    </w:rPr>
  </w:style>
  <w:style w:type="paragraph" w:styleId="Intestazione">
    <w:name w:val="header"/>
    <w:basedOn w:val="Normale"/>
    <w:rsid w:val="0033570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335705"/>
    <w:pPr>
      <w:tabs>
        <w:tab w:val="center" w:pos="4819"/>
        <w:tab w:val="right" w:pos="9638"/>
      </w:tabs>
    </w:pPr>
  </w:style>
  <w:style w:type="paragraph" w:customStyle="1" w:styleId="Default">
    <w:name w:val="Default"/>
    <w:rsid w:val="00335705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character" w:customStyle="1" w:styleId="apple-converted-space">
    <w:name w:val="apple-converted-space"/>
    <w:basedOn w:val="Carpredefinitoparagrafo"/>
    <w:rsid w:val="0033570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167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1678"/>
    <w:rPr>
      <w:rFonts w:ascii="Segoe UI" w:hAnsi="Segoe UI" w:cs="Segoe UI"/>
      <w:sz w:val="18"/>
      <w:szCs w:val="18"/>
      <w:lang w:val="en-US" w:eastAsia="ar-SA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A39F6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51C4E"/>
    <w:pPr>
      <w:suppressAutoHyphens w:val="0"/>
      <w:overflowPunct/>
      <w:autoSpaceDE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gliatabella">
    <w:name w:val="Table Grid"/>
    <w:basedOn w:val="Tabellanormale"/>
    <w:uiPriority w:val="39"/>
    <w:rsid w:val="00051C4E"/>
    <w:pPr>
      <w:autoSpaceDN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4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master@comuneorioloromano.vt.it" TargetMode="External"/><Relationship Id="rId1" Type="http://schemas.openxmlformats.org/officeDocument/2006/relationships/hyperlink" Target="http://www.comuneorioloromano.vt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io.Cecchini\Documents\COMUNE%20DI%20ORIOLO%20ROMANO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COMUNE DI ORIOLO ROMANO</Template>
  <TotalTime>3</TotalTime>
  <Pages>1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DI ORIOLO ROMANO</vt:lpstr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DI ORIOLO ROMANO</dc:title>
  <dc:creator>Daniela Fiori</dc:creator>
  <cp:lastModifiedBy>giovanni.fiori</cp:lastModifiedBy>
  <cp:revision>8</cp:revision>
  <cp:lastPrinted>2021-09-10T09:19:00Z</cp:lastPrinted>
  <dcterms:created xsi:type="dcterms:W3CDTF">2021-09-10T09:19:00Z</dcterms:created>
  <dcterms:modified xsi:type="dcterms:W3CDTF">2021-09-14T06:25:00Z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1245319568</vt:i4>
  </property>
</Properties>
</file>