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95A86" w14:textId="77777777" w:rsidR="00911D15" w:rsidRDefault="00911D15" w:rsidP="003A169D">
      <w:pPr>
        <w:rPr>
          <w:rFonts w:ascii="Times New Roman" w:hAnsi="Times New Roman"/>
          <w:b/>
          <w:sz w:val="24"/>
          <w:szCs w:val="24"/>
        </w:rPr>
      </w:pPr>
    </w:p>
    <w:p w14:paraId="4EF27E93" w14:textId="7873B5F1" w:rsidR="006C30DC" w:rsidRPr="006C30DC" w:rsidRDefault="006C30DC" w:rsidP="006C30DC">
      <w:pPr>
        <w:rPr>
          <w:rFonts w:ascii="Times New Roman" w:hAnsi="Times New Roman"/>
          <w:b/>
          <w:sz w:val="28"/>
          <w:szCs w:val="28"/>
        </w:rPr>
      </w:pPr>
      <w:r w:rsidRPr="006C30DC">
        <w:rPr>
          <w:rFonts w:ascii="Times New Roman" w:hAnsi="Times New Roman"/>
          <w:b/>
          <w:sz w:val="28"/>
          <w:szCs w:val="28"/>
        </w:rPr>
        <w:t xml:space="preserve">PERCORSO SCUOLABUS </w:t>
      </w:r>
      <w:r w:rsidR="00DA730E">
        <w:rPr>
          <w:rFonts w:ascii="Times New Roman" w:hAnsi="Times New Roman"/>
          <w:b/>
          <w:sz w:val="28"/>
          <w:szCs w:val="28"/>
        </w:rPr>
        <w:t xml:space="preserve">DI ENTRATA </w:t>
      </w:r>
      <w:r w:rsidRPr="006C30DC">
        <w:rPr>
          <w:rFonts w:ascii="Times New Roman" w:hAnsi="Times New Roman"/>
          <w:b/>
          <w:sz w:val="28"/>
          <w:szCs w:val="28"/>
        </w:rPr>
        <w:t>SCUOLA I GRADO, PRIMARIA, INFANZIA</w:t>
      </w:r>
      <w:r>
        <w:rPr>
          <w:rFonts w:ascii="Times New Roman" w:hAnsi="Times New Roman"/>
          <w:b/>
          <w:sz w:val="28"/>
          <w:szCs w:val="28"/>
        </w:rPr>
        <w:t xml:space="preserve"> – A.S. 202</w:t>
      </w:r>
      <w:r w:rsidR="0047577B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/202</w:t>
      </w:r>
      <w:r w:rsidR="0047577B">
        <w:rPr>
          <w:rFonts w:ascii="Times New Roman" w:hAnsi="Times New Roman"/>
          <w:b/>
          <w:sz w:val="28"/>
          <w:szCs w:val="28"/>
        </w:rPr>
        <w:t>2</w:t>
      </w:r>
    </w:p>
    <w:p w14:paraId="47EEBA93" w14:textId="77777777" w:rsidR="006C30DC" w:rsidRDefault="006C30DC" w:rsidP="006C30DC">
      <w:pPr>
        <w:pStyle w:val="Paragrafoelenco"/>
        <w:ind w:left="1080"/>
        <w:rPr>
          <w:rFonts w:ascii="Times New Roman" w:hAnsi="Times New Roman" w:cs="Times New Roman"/>
          <w:sz w:val="28"/>
          <w:szCs w:val="28"/>
        </w:rPr>
      </w:pPr>
    </w:p>
    <w:p w14:paraId="4381C420" w14:textId="45F37B79" w:rsidR="002C63A1" w:rsidRDefault="002C63A1" w:rsidP="002C63A1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AC629C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re 7.25</w:t>
      </w:r>
      <w:r w:rsidRPr="00AC629C">
        <w:rPr>
          <w:rFonts w:ascii="Times New Roman" w:hAnsi="Times New Roman" w:cs="Times New Roman"/>
          <w:sz w:val="24"/>
          <w:szCs w:val="24"/>
        </w:rPr>
        <w:t xml:space="preserve"> via della fontanella (</w:t>
      </w:r>
      <w:proofErr w:type="spellStart"/>
      <w:r w:rsidRPr="00AC629C">
        <w:rPr>
          <w:rFonts w:ascii="Times New Roman" w:hAnsi="Times New Roman" w:cs="Times New Roman"/>
          <w:sz w:val="24"/>
          <w:szCs w:val="24"/>
        </w:rPr>
        <w:t>Puppini</w:t>
      </w:r>
      <w:proofErr w:type="spellEnd"/>
      <w:r w:rsidR="0047577B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47577B">
        <w:rPr>
          <w:rFonts w:ascii="Times New Roman" w:hAnsi="Times New Roman" w:cs="Times New Roman"/>
          <w:sz w:val="24"/>
          <w:szCs w:val="24"/>
        </w:rPr>
        <w:t>Fallini</w:t>
      </w:r>
      <w:proofErr w:type="spellEnd"/>
      <w:r w:rsidRPr="00AC629C">
        <w:rPr>
          <w:rFonts w:ascii="Times New Roman" w:hAnsi="Times New Roman" w:cs="Times New Roman"/>
          <w:sz w:val="24"/>
          <w:szCs w:val="24"/>
        </w:rPr>
        <w:t>)</w:t>
      </w:r>
    </w:p>
    <w:p w14:paraId="644DD784" w14:textId="35CA8AB8" w:rsidR="006C30DC" w:rsidRDefault="00D249C2" w:rsidP="002C63A1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2C63A1">
        <w:rPr>
          <w:rFonts w:ascii="Times New Roman" w:hAnsi="Times New Roman" w:cs="Times New Roman"/>
          <w:sz w:val="24"/>
          <w:szCs w:val="24"/>
        </w:rPr>
        <w:t>ore</w:t>
      </w:r>
      <w:r w:rsidR="002C63A1">
        <w:rPr>
          <w:rFonts w:ascii="Times New Roman" w:hAnsi="Times New Roman" w:cs="Times New Roman"/>
          <w:sz w:val="24"/>
          <w:szCs w:val="24"/>
        </w:rPr>
        <w:t xml:space="preserve"> 7.27</w:t>
      </w:r>
      <w:r w:rsidR="006C30DC" w:rsidRPr="002C63A1">
        <w:rPr>
          <w:rFonts w:ascii="Times New Roman" w:hAnsi="Times New Roman" w:cs="Times New Roman"/>
          <w:sz w:val="24"/>
          <w:szCs w:val="24"/>
        </w:rPr>
        <w:t xml:space="preserve"> via </w:t>
      </w:r>
      <w:r w:rsidR="0047577B">
        <w:rPr>
          <w:rFonts w:ascii="Times New Roman" w:hAnsi="Times New Roman" w:cs="Times New Roman"/>
          <w:sz w:val="24"/>
          <w:szCs w:val="24"/>
        </w:rPr>
        <w:t xml:space="preserve">Castellina </w:t>
      </w:r>
      <w:r w:rsidR="006C30DC" w:rsidRPr="002C63A1">
        <w:rPr>
          <w:rFonts w:ascii="Times New Roman" w:hAnsi="Times New Roman" w:cs="Times New Roman"/>
          <w:sz w:val="24"/>
          <w:szCs w:val="24"/>
        </w:rPr>
        <w:t>(</w:t>
      </w:r>
      <w:r w:rsidR="0047577B">
        <w:rPr>
          <w:rFonts w:ascii="Times New Roman" w:hAnsi="Times New Roman" w:cs="Times New Roman"/>
          <w:sz w:val="24"/>
          <w:szCs w:val="24"/>
        </w:rPr>
        <w:t>Ferrari)</w:t>
      </w:r>
    </w:p>
    <w:p w14:paraId="63849C57" w14:textId="5B48A30B" w:rsidR="0047577B" w:rsidRDefault="0047577B" w:rsidP="002C63A1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ore 7.29 via ponte striglia </w:t>
      </w:r>
      <w:r w:rsidR="006817BC">
        <w:rPr>
          <w:rFonts w:ascii="Times New Roman" w:hAnsi="Times New Roman" w:cs="Times New Roman"/>
          <w:sz w:val="24"/>
          <w:szCs w:val="24"/>
        </w:rPr>
        <w:t xml:space="preserve">incrocio via braccianese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Altigieri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1951BF44" w14:textId="47072950" w:rsidR="002C63A1" w:rsidRDefault="002C63A1" w:rsidP="002C63A1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AC629C">
        <w:rPr>
          <w:rFonts w:ascii="Times New Roman" w:hAnsi="Times New Roman" w:cs="Times New Roman"/>
          <w:sz w:val="24"/>
          <w:szCs w:val="24"/>
        </w:rPr>
        <w:t>o</w:t>
      </w:r>
      <w:r w:rsidR="0095718D">
        <w:rPr>
          <w:rFonts w:ascii="Times New Roman" w:hAnsi="Times New Roman" w:cs="Times New Roman"/>
          <w:sz w:val="24"/>
          <w:szCs w:val="24"/>
        </w:rPr>
        <w:t>re 7.33</w:t>
      </w:r>
      <w:r w:rsidRPr="00AC629C">
        <w:rPr>
          <w:rFonts w:ascii="Times New Roman" w:hAnsi="Times New Roman" w:cs="Times New Roman"/>
          <w:sz w:val="24"/>
          <w:szCs w:val="24"/>
        </w:rPr>
        <w:t xml:space="preserve"> croce </w:t>
      </w:r>
      <w:r w:rsidR="0047577B">
        <w:rPr>
          <w:rFonts w:ascii="Times New Roman" w:hAnsi="Times New Roman" w:cs="Times New Roman"/>
          <w:sz w:val="24"/>
          <w:szCs w:val="24"/>
        </w:rPr>
        <w:t>piccola</w:t>
      </w:r>
      <w:r w:rsidRPr="00AC629C">
        <w:rPr>
          <w:rFonts w:ascii="Times New Roman" w:hAnsi="Times New Roman" w:cs="Times New Roman"/>
          <w:sz w:val="24"/>
          <w:szCs w:val="24"/>
        </w:rPr>
        <w:t xml:space="preserve"> (</w:t>
      </w:r>
      <w:r w:rsidR="0047577B">
        <w:rPr>
          <w:rFonts w:ascii="Times New Roman" w:hAnsi="Times New Roman" w:cs="Times New Roman"/>
          <w:sz w:val="24"/>
          <w:szCs w:val="24"/>
        </w:rPr>
        <w:t>Magagnini- Magagnini</w:t>
      </w:r>
      <w:r w:rsidRPr="00AC629C">
        <w:rPr>
          <w:rFonts w:ascii="Times New Roman" w:hAnsi="Times New Roman" w:cs="Times New Roman"/>
          <w:sz w:val="24"/>
          <w:szCs w:val="24"/>
        </w:rPr>
        <w:t>)</w:t>
      </w:r>
    </w:p>
    <w:p w14:paraId="70236526" w14:textId="77B4996F" w:rsidR="002C63A1" w:rsidRDefault="002C63A1" w:rsidP="002C63A1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AC629C">
        <w:rPr>
          <w:rFonts w:ascii="Times New Roman" w:hAnsi="Times New Roman" w:cs="Times New Roman"/>
          <w:sz w:val="24"/>
          <w:szCs w:val="24"/>
        </w:rPr>
        <w:t>o</w:t>
      </w:r>
      <w:r w:rsidR="0095718D">
        <w:rPr>
          <w:rFonts w:ascii="Times New Roman" w:hAnsi="Times New Roman" w:cs="Times New Roman"/>
          <w:sz w:val="24"/>
          <w:szCs w:val="24"/>
        </w:rPr>
        <w:t>re 7.36</w:t>
      </w:r>
      <w:r w:rsidRPr="00AC629C">
        <w:rPr>
          <w:rFonts w:ascii="Times New Roman" w:hAnsi="Times New Roman" w:cs="Times New Roman"/>
          <w:sz w:val="24"/>
          <w:szCs w:val="24"/>
        </w:rPr>
        <w:t xml:space="preserve"> incrocio </w:t>
      </w:r>
      <w:r w:rsidR="0047577B">
        <w:rPr>
          <w:rFonts w:ascii="Times New Roman" w:hAnsi="Times New Roman" w:cs="Times New Roman"/>
          <w:sz w:val="24"/>
          <w:szCs w:val="24"/>
        </w:rPr>
        <w:t>P. Palombino</w:t>
      </w:r>
      <w:r w:rsidRPr="00AC629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C629C">
        <w:rPr>
          <w:rFonts w:ascii="Times New Roman" w:hAnsi="Times New Roman" w:cs="Times New Roman"/>
          <w:sz w:val="24"/>
          <w:szCs w:val="24"/>
        </w:rPr>
        <w:t>Antonaglia</w:t>
      </w:r>
      <w:proofErr w:type="spellEnd"/>
      <w:r w:rsidRPr="00AC629C">
        <w:rPr>
          <w:rFonts w:ascii="Times New Roman" w:hAnsi="Times New Roman" w:cs="Times New Roman"/>
          <w:sz w:val="24"/>
          <w:szCs w:val="24"/>
        </w:rPr>
        <w:t xml:space="preserve"> R.)</w:t>
      </w:r>
    </w:p>
    <w:p w14:paraId="3C6BDA68" w14:textId="24A7A3F7" w:rsidR="0095718D" w:rsidRDefault="002C63A1" w:rsidP="0095718D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AC629C">
        <w:rPr>
          <w:rFonts w:ascii="Times New Roman" w:hAnsi="Times New Roman" w:cs="Times New Roman"/>
          <w:sz w:val="24"/>
          <w:szCs w:val="24"/>
        </w:rPr>
        <w:t>o</w:t>
      </w:r>
      <w:r w:rsidR="0095718D">
        <w:rPr>
          <w:rFonts w:ascii="Times New Roman" w:hAnsi="Times New Roman" w:cs="Times New Roman"/>
          <w:sz w:val="24"/>
          <w:szCs w:val="24"/>
        </w:rPr>
        <w:t>re 7.43</w:t>
      </w:r>
      <w:r w:rsidRPr="00AC629C">
        <w:rPr>
          <w:rFonts w:ascii="Times New Roman" w:hAnsi="Times New Roman" w:cs="Times New Roman"/>
          <w:sz w:val="24"/>
          <w:szCs w:val="24"/>
        </w:rPr>
        <w:t xml:space="preserve"> </w:t>
      </w:r>
      <w:r w:rsidR="0047577B">
        <w:rPr>
          <w:rFonts w:ascii="Times New Roman" w:hAnsi="Times New Roman" w:cs="Times New Roman"/>
          <w:sz w:val="24"/>
          <w:szCs w:val="24"/>
        </w:rPr>
        <w:t>via S. Janni</w:t>
      </w:r>
      <w:r w:rsidRPr="00AC629C">
        <w:rPr>
          <w:rFonts w:ascii="Times New Roman" w:hAnsi="Times New Roman" w:cs="Times New Roman"/>
          <w:sz w:val="24"/>
          <w:szCs w:val="24"/>
        </w:rPr>
        <w:t xml:space="preserve"> (</w:t>
      </w:r>
      <w:r w:rsidR="0047577B">
        <w:rPr>
          <w:rFonts w:ascii="Times New Roman" w:hAnsi="Times New Roman" w:cs="Times New Roman"/>
          <w:sz w:val="24"/>
          <w:szCs w:val="24"/>
        </w:rPr>
        <w:t>De Santis W. E B.</w:t>
      </w:r>
      <w:r w:rsidR="0092716C">
        <w:rPr>
          <w:rFonts w:ascii="Times New Roman" w:hAnsi="Times New Roman" w:cs="Times New Roman"/>
          <w:sz w:val="24"/>
          <w:szCs w:val="24"/>
        </w:rPr>
        <w:t xml:space="preserve"> – Micheli – Micheli </w:t>
      </w:r>
      <w:r w:rsidRPr="00AC629C">
        <w:rPr>
          <w:rFonts w:ascii="Times New Roman" w:hAnsi="Times New Roman" w:cs="Times New Roman"/>
          <w:sz w:val="24"/>
          <w:szCs w:val="24"/>
        </w:rPr>
        <w:t>)</w:t>
      </w:r>
    </w:p>
    <w:p w14:paraId="10A6A05A" w14:textId="1B3122EA" w:rsidR="006C30DC" w:rsidRPr="0095718D" w:rsidRDefault="00D249C2" w:rsidP="0095718D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95718D">
        <w:rPr>
          <w:rFonts w:ascii="Times New Roman" w:hAnsi="Times New Roman" w:cs="Times New Roman"/>
          <w:sz w:val="24"/>
          <w:szCs w:val="24"/>
        </w:rPr>
        <w:t>o</w:t>
      </w:r>
      <w:r w:rsidR="0095718D">
        <w:rPr>
          <w:rFonts w:ascii="Times New Roman" w:hAnsi="Times New Roman" w:cs="Times New Roman"/>
          <w:sz w:val="24"/>
          <w:szCs w:val="24"/>
        </w:rPr>
        <w:t>re 7.45</w:t>
      </w:r>
      <w:r w:rsidR="006C30DC" w:rsidRPr="0095718D">
        <w:rPr>
          <w:rFonts w:ascii="Times New Roman" w:hAnsi="Times New Roman" w:cs="Times New Roman"/>
          <w:sz w:val="24"/>
          <w:szCs w:val="24"/>
        </w:rPr>
        <w:t xml:space="preserve"> Croce</w:t>
      </w:r>
      <w:r w:rsidR="0047577B">
        <w:rPr>
          <w:rFonts w:ascii="Times New Roman" w:hAnsi="Times New Roman" w:cs="Times New Roman"/>
          <w:sz w:val="24"/>
          <w:szCs w:val="24"/>
        </w:rPr>
        <w:t xml:space="preserve"> lunga </w:t>
      </w:r>
      <w:r w:rsidR="006C30DC" w:rsidRPr="0095718D">
        <w:rPr>
          <w:rFonts w:ascii="Times New Roman" w:hAnsi="Times New Roman" w:cs="Times New Roman"/>
          <w:sz w:val="24"/>
          <w:szCs w:val="24"/>
        </w:rPr>
        <w:t>(</w:t>
      </w:r>
      <w:r w:rsidR="0047577B">
        <w:rPr>
          <w:rFonts w:ascii="Times New Roman" w:hAnsi="Times New Roman" w:cs="Times New Roman"/>
          <w:sz w:val="24"/>
          <w:szCs w:val="24"/>
        </w:rPr>
        <w:t>Piccioni)</w:t>
      </w:r>
    </w:p>
    <w:p w14:paraId="636244A1" w14:textId="1BD0919A" w:rsidR="006C30DC" w:rsidRPr="00AC629C" w:rsidRDefault="00D249C2" w:rsidP="00D249C2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AC629C">
        <w:rPr>
          <w:rFonts w:ascii="Times New Roman" w:hAnsi="Times New Roman" w:cs="Times New Roman"/>
          <w:sz w:val="24"/>
          <w:szCs w:val="24"/>
        </w:rPr>
        <w:t>o</w:t>
      </w:r>
      <w:r w:rsidR="0095718D">
        <w:rPr>
          <w:rFonts w:ascii="Times New Roman" w:hAnsi="Times New Roman" w:cs="Times New Roman"/>
          <w:sz w:val="24"/>
          <w:szCs w:val="24"/>
        </w:rPr>
        <w:t>re 7.48</w:t>
      </w:r>
      <w:r w:rsidR="006C30DC" w:rsidRPr="00AC629C">
        <w:rPr>
          <w:rFonts w:ascii="Times New Roman" w:hAnsi="Times New Roman" w:cs="Times New Roman"/>
          <w:sz w:val="24"/>
          <w:szCs w:val="24"/>
        </w:rPr>
        <w:t xml:space="preserve"> stazione (Manzo – Ferrini S – Ferrini. C – </w:t>
      </w:r>
      <w:r w:rsidR="0047577B">
        <w:rPr>
          <w:rFonts w:ascii="Times New Roman" w:hAnsi="Times New Roman" w:cs="Times New Roman"/>
          <w:sz w:val="24"/>
          <w:szCs w:val="24"/>
        </w:rPr>
        <w:t xml:space="preserve">Calogero </w:t>
      </w:r>
      <w:r w:rsidR="006C30DC" w:rsidRPr="00AC629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6C30DC" w:rsidRPr="00AC629C">
        <w:rPr>
          <w:rFonts w:ascii="Times New Roman" w:hAnsi="Times New Roman" w:cs="Times New Roman"/>
          <w:sz w:val="24"/>
          <w:szCs w:val="24"/>
        </w:rPr>
        <w:t>Caropreso</w:t>
      </w:r>
      <w:proofErr w:type="spellEnd"/>
      <w:r w:rsidR="006C30DC" w:rsidRPr="00AC629C">
        <w:rPr>
          <w:rFonts w:ascii="Times New Roman" w:hAnsi="Times New Roman" w:cs="Times New Roman"/>
          <w:sz w:val="24"/>
          <w:szCs w:val="24"/>
        </w:rPr>
        <w:t>)</w:t>
      </w:r>
    </w:p>
    <w:p w14:paraId="4BEFCD92" w14:textId="77777777" w:rsidR="006C30DC" w:rsidRDefault="00D249C2" w:rsidP="00D249C2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AC629C">
        <w:rPr>
          <w:rFonts w:ascii="Times New Roman" w:hAnsi="Times New Roman" w:cs="Times New Roman"/>
          <w:sz w:val="24"/>
          <w:szCs w:val="24"/>
        </w:rPr>
        <w:t>o</w:t>
      </w:r>
      <w:r w:rsidR="0095718D">
        <w:rPr>
          <w:rFonts w:ascii="Times New Roman" w:hAnsi="Times New Roman" w:cs="Times New Roman"/>
          <w:sz w:val="24"/>
          <w:szCs w:val="24"/>
        </w:rPr>
        <w:t>re 7.51</w:t>
      </w:r>
      <w:r w:rsidR="006C30DC" w:rsidRPr="00AC629C">
        <w:rPr>
          <w:rFonts w:ascii="Times New Roman" w:hAnsi="Times New Roman" w:cs="Times New Roman"/>
          <w:sz w:val="24"/>
          <w:szCs w:val="24"/>
        </w:rPr>
        <w:t>via del Dragone incrocio Via della Mola (Farnesi)</w:t>
      </w:r>
    </w:p>
    <w:p w14:paraId="49AE4842" w14:textId="77777777" w:rsidR="008237EF" w:rsidRPr="00AC629C" w:rsidRDefault="0095718D" w:rsidP="00D249C2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7.53</w:t>
      </w:r>
      <w:r w:rsidR="008237EF">
        <w:rPr>
          <w:rFonts w:ascii="Times New Roman" w:hAnsi="Times New Roman" w:cs="Times New Roman"/>
          <w:sz w:val="24"/>
          <w:szCs w:val="24"/>
        </w:rPr>
        <w:t>via chiusa (Boer – Boer)</w:t>
      </w:r>
    </w:p>
    <w:p w14:paraId="3E16ED3C" w14:textId="47152141" w:rsidR="006C30DC" w:rsidRPr="00AC629C" w:rsidRDefault="00D249C2" w:rsidP="00D249C2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AC629C">
        <w:rPr>
          <w:rFonts w:ascii="Times New Roman" w:hAnsi="Times New Roman" w:cs="Times New Roman"/>
          <w:sz w:val="24"/>
          <w:szCs w:val="24"/>
        </w:rPr>
        <w:t>o</w:t>
      </w:r>
      <w:r w:rsidR="006C30DC" w:rsidRPr="00AC629C">
        <w:rPr>
          <w:rFonts w:ascii="Times New Roman" w:hAnsi="Times New Roman" w:cs="Times New Roman"/>
          <w:sz w:val="24"/>
          <w:szCs w:val="24"/>
        </w:rPr>
        <w:t>re 7.</w:t>
      </w:r>
      <w:r w:rsidR="0095718D">
        <w:rPr>
          <w:rFonts w:ascii="Times New Roman" w:hAnsi="Times New Roman" w:cs="Times New Roman"/>
          <w:sz w:val="24"/>
          <w:szCs w:val="24"/>
        </w:rPr>
        <w:t>55</w:t>
      </w:r>
      <w:r w:rsidR="006C30DC" w:rsidRPr="00AC629C">
        <w:rPr>
          <w:rFonts w:ascii="Times New Roman" w:hAnsi="Times New Roman" w:cs="Times New Roman"/>
          <w:sz w:val="24"/>
          <w:szCs w:val="24"/>
        </w:rPr>
        <w:t xml:space="preserve"> incrocio </w:t>
      </w:r>
      <w:r w:rsidRPr="00AC629C">
        <w:rPr>
          <w:rFonts w:ascii="Times New Roman" w:hAnsi="Times New Roman" w:cs="Times New Roman"/>
          <w:sz w:val="24"/>
          <w:szCs w:val="24"/>
        </w:rPr>
        <w:t>C</w:t>
      </w:r>
      <w:r w:rsidR="006C30DC" w:rsidRPr="00AC629C">
        <w:rPr>
          <w:rFonts w:ascii="Times New Roman" w:hAnsi="Times New Roman" w:cs="Times New Roman"/>
          <w:sz w:val="24"/>
          <w:szCs w:val="24"/>
        </w:rPr>
        <w:t>arabinieri (</w:t>
      </w:r>
      <w:r w:rsidR="0047577B">
        <w:rPr>
          <w:rFonts w:ascii="Times New Roman" w:hAnsi="Times New Roman" w:cs="Times New Roman"/>
          <w:sz w:val="24"/>
          <w:szCs w:val="24"/>
        </w:rPr>
        <w:t>De Carolis</w:t>
      </w:r>
      <w:r w:rsidR="006C30DC" w:rsidRPr="00AC629C">
        <w:rPr>
          <w:rFonts w:ascii="Times New Roman" w:hAnsi="Times New Roman" w:cs="Times New Roman"/>
          <w:sz w:val="24"/>
          <w:szCs w:val="24"/>
        </w:rPr>
        <w:t>)</w:t>
      </w:r>
    </w:p>
    <w:p w14:paraId="1097E7CC" w14:textId="5BEB3F3C" w:rsidR="006C30DC" w:rsidRPr="00AC629C" w:rsidRDefault="00D249C2" w:rsidP="00D249C2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AC629C">
        <w:rPr>
          <w:rFonts w:ascii="Times New Roman" w:hAnsi="Times New Roman" w:cs="Times New Roman"/>
          <w:sz w:val="24"/>
          <w:szCs w:val="24"/>
        </w:rPr>
        <w:t>o</w:t>
      </w:r>
      <w:r w:rsidR="006C30DC" w:rsidRPr="00AC629C">
        <w:rPr>
          <w:rFonts w:ascii="Times New Roman" w:hAnsi="Times New Roman" w:cs="Times New Roman"/>
          <w:sz w:val="24"/>
          <w:szCs w:val="24"/>
        </w:rPr>
        <w:t xml:space="preserve">re </w:t>
      </w:r>
      <w:r w:rsidR="0095718D">
        <w:rPr>
          <w:rFonts w:ascii="Times New Roman" w:hAnsi="Times New Roman" w:cs="Times New Roman"/>
          <w:sz w:val="24"/>
          <w:szCs w:val="24"/>
        </w:rPr>
        <w:t>7.57</w:t>
      </w:r>
      <w:r w:rsidR="006C30DC" w:rsidRPr="00AC629C">
        <w:rPr>
          <w:rFonts w:ascii="Times New Roman" w:hAnsi="Times New Roman" w:cs="Times New Roman"/>
          <w:sz w:val="24"/>
          <w:szCs w:val="24"/>
        </w:rPr>
        <w:t xml:space="preserve"> </w:t>
      </w:r>
      <w:r w:rsidR="0047577B">
        <w:rPr>
          <w:rFonts w:ascii="Times New Roman" w:hAnsi="Times New Roman" w:cs="Times New Roman"/>
          <w:sz w:val="24"/>
          <w:szCs w:val="24"/>
        </w:rPr>
        <w:t xml:space="preserve">via </w:t>
      </w:r>
      <w:proofErr w:type="spellStart"/>
      <w:r w:rsidR="0047577B">
        <w:rPr>
          <w:rFonts w:ascii="Times New Roman" w:hAnsi="Times New Roman" w:cs="Times New Roman"/>
          <w:sz w:val="24"/>
          <w:szCs w:val="24"/>
        </w:rPr>
        <w:t>Doganelle</w:t>
      </w:r>
      <w:proofErr w:type="spellEnd"/>
      <w:r w:rsidR="006C30DC" w:rsidRPr="00AC629C">
        <w:rPr>
          <w:rFonts w:ascii="Times New Roman" w:hAnsi="Times New Roman" w:cs="Times New Roman"/>
          <w:sz w:val="24"/>
          <w:szCs w:val="24"/>
        </w:rPr>
        <w:t xml:space="preserve"> </w:t>
      </w:r>
      <w:r w:rsidR="0047577B">
        <w:rPr>
          <w:rFonts w:ascii="Times New Roman" w:hAnsi="Times New Roman" w:cs="Times New Roman"/>
          <w:sz w:val="24"/>
          <w:szCs w:val="24"/>
        </w:rPr>
        <w:t xml:space="preserve">(Valentini D. - </w:t>
      </w:r>
      <w:proofErr w:type="spellStart"/>
      <w:r w:rsidR="0047577B">
        <w:rPr>
          <w:rFonts w:ascii="Times New Roman" w:hAnsi="Times New Roman" w:cs="Times New Roman"/>
          <w:sz w:val="24"/>
          <w:szCs w:val="24"/>
        </w:rPr>
        <w:t>Lye</w:t>
      </w:r>
      <w:proofErr w:type="spellEnd"/>
      <w:r w:rsidR="006C30DC" w:rsidRPr="00AC629C">
        <w:rPr>
          <w:rFonts w:ascii="Times New Roman" w:hAnsi="Times New Roman" w:cs="Times New Roman"/>
          <w:sz w:val="24"/>
          <w:szCs w:val="24"/>
        </w:rPr>
        <w:t>)</w:t>
      </w:r>
    </w:p>
    <w:p w14:paraId="2EA43E26" w14:textId="722C6CAE" w:rsidR="006C30DC" w:rsidRPr="00AC629C" w:rsidRDefault="006C30DC" w:rsidP="00D249C2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AC629C">
        <w:rPr>
          <w:rFonts w:ascii="Times New Roman" w:hAnsi="Times New Roman" w:cs="Times New Roman"/>
          <w:sz w:val="24"/>
          <w:szCs w:val="24"/>
        </w:rPr>
        <w:t xml:space="preserve">ore </w:t>
      </w:r>
      <w:r w:rsidR="0095718D">
        <w:rPr>
          <w:rFonts w:ascii="Times New Roman" w:hAnsi="Times New Roman" w:cs="Times New Roman"/>
          <w:sz w:val="24"/>
          <w:szCs w:val="24"/>
        </w:rPr>
        <w:t>8.00</w:t>
      </w:r>
      <w:r w:rsidR="00663CBB">
        <w:rPr>
          <w:rFonts w:ascii="Times New Roman" w:hAnsi="Times New Roman" w:cs="Times New Roman"/>
          <w:sz w:val="24"/>
          <w:szCs w:val="24"/>
        </w:rPr>
        <w:t xml:space="preserve"> </w:t>
      </w:r>
      <w:r w:rsidR="006817BC">
        <w:rPr>
          <w:rFonts w:ascii="Times New Roman" w:hAnsi="Times New Roman" w:cs="Times New Roman"/>
          <w:sz w:val="24"/>
          <w:szCs w:val="24"/>
        </w:rPr>
        <w:t>via San Rocco</w:t>
      </w:r>
      <w:r w:rsidRPr="00AC629C">
        <w:rPr>
          <w:rFonts w:ascii="Times New Roman" w:hAnsi="Times New Roman" w:cs="Times New Roman"/>
          <w:sz w:val="24"/>
          <w:szCs w:val="24"/>
        </w:rPr>
        <w:t xml:space="preserve"> (</w:t>
      </w:r>
      <w:r w:rsidR="0047577B">
        <w:rPr>
          <w:rFonts w:ascii="Times New Roman" w:hAnsi="Times New Roman" w:cs="Times New Roman"/>
          <w:sz w:val="24"/>
          <w:szCs w:val="24"/>
        </w:rPr>
        <w:t>Vega</w:t>
      </w:r>
      <w:r w:rsidRPr="00AC629C">
        <w:rPr>
          <w:rFonts w:ascii="Times New Roman" w:hAnsi="Times New Roman" w:cs="Times New Roman"/>
          <w:sz w:val="24"/>
          <w:szCs w:val="24"/>
        </w:rPr>
        <w:t>)</w:t>
      </w:r>
    </w:p>
    <w:p w14:paraId="6DF104C1" w14:textId="3B90F996" w:rsidR="006C30DC" w:rsidRPr="00AC629C" w:rsidRDefault="006C30DC" w:rsidP="00D249C2">
      <w:pPr>
        <w:pStyle w:val="Paragrafoelenco"/>
        <w:ind w:left="-142" w:firstLine="142"/>
        <w:rPr>
          <w:rFonts w:ascii="Times New Roman" w:hAnsi="Times New Roman" w:cs="Times New Roman"/>
          <w:b/>
          <w:sz w:val="24"/>
          <w:szCs w:val="24"/>
        </w:rPr>
      </w:pPr>
      <w:r w:rsidRPr="00AC629C">
        <w:rPr>
          <w:rFonts w:ascii="Times New Roman" w:hAnsi="Times New Roman" w:cs="Times New Roman"/>
          <w:b/>
          <w:sz w:val="24"/>
          <w:szCs w:val="24"/>
        </w:rPr>
        <w:t>ore 8.0</w:t>
      </w:r>
      <w:r w:rsidR="00AF6744">
        <w:rPr>
          <w:rFonts w:ascii="Times New Roman" w:hAnsi="Times New Roman" w:cs="Times New Roman"/>
          <w:b/>
          <w:sz w:val="24"/>
          <w:szCs w:val="24"/>
        </w:rPr>
        <w:t>5</w:t>
      </w:r>
      <w:r w:rsidRPr="00AC629C">
        <w:rPr>
          <w:rFonts w:ascii="Times New Roman" w:hAnsi="Times New Roman" w:cs="Times New Roman"/>
          <w:b/>
          <w:sz w:val="24"/>
          <w:szCs w:val="24"/>
        </w:rPr>
        <w:t xml:space="preserve"> Scuola Primaria</w:t>
      </w:r>
    </w:p>
    <w:p w14:paraId="52504EDB" w14:textId="77777777" w:rsidR="006C30DC" w:rsidRPr="00AC629C" w:rsidRDefault="006C30DC" w:rsidP="00D249C2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AC629C">
        <w:rPr>
          <w:rFonts w:ascii="Times New Roman" w:hAnsi="Times New Roman" w:cs="Times New Roman"/>
          <w:sz w:val="24"/>
          <w:szCs w:val="24"/>
        </w:rPr>
        <w:t xml:space="preserve">ore </w:t>
      </w:r>
      <w:r w:rsidR="00AC629C" w:rsidRPr="00AC629C">
        <w:rPr>
          <w:rFonts w:ascii="Times New Roman" w:hAnsi="Times New Roman" w:cs="Times New Roman"/>
          <w:sz w:val="24"/>
          <w:szCs w:val="24"/>
        </w:rPr>
        <w:t>8.0</w:t>
      </w:r>
      <w:r w:rsidR="0095718D">
        <w:rPr>
          <w:rFonts w:ascii="Times New Roman" w:hAnsi="Times New Roman" w:cs="Times New Roman"/>
          <w:sz w:val="24"/>
          <w:szCs w:val="24"/>
        </w:rPr>
        <w:t>7</w:t>
      </w:r>
      <w:r w:rsidRPr="00AC629C">
        <w:rPr>
          <w:rFonts w:ascii="Times New Roman" w:hAnsi="Times New Roman" w:cs="Times New Roman"/>
          <w:sz w:val="24"/>
          <w:szCs w:val="24"/>
        </w:rPr>
        <w:t xml:space="preserve"> piazza claudia (Romano</w:t>
      </w:r>
      <w:r w:rsidR="009F2F91">
        <w:rPr>
          <w:rFonts w:ascii="Times New Roman" w:hAnsi="Times New Roman" w:cs="Times New Roman"/>
          <w:sz w:val="24"/>
          <w:szCs w:val="24"/>
        </w:rPr>
        <w:t>)</w:t>
      </w:r>
    </w:p>
    <w:p w14:paraId="738DE2FF" w14:textId="36138812" w:rsidR="006C30DC" w:rsidRPr="00AC629C" w:rsidRDefault="006C30DC" w:rsidP="00D249C2">
      <w:pPr>
        <w:pStyle w:val="Paragrafoelenco"/>
        <w:ind w:left="-142" w:firstLine="142"/>
        <w:rPr>
          <w:rFonts w:ascii="Times New Roman" w:hAnsi="Times New Roman" w:cs="Times New Roman"/>
          <w:b/>
          <w:sz w:val="24"/>
          <w:szCs w:val="24"/>
        </w:rPr>
      </w:pPr>
      <w:r w:rsidRPr="00AC629C">
        <w:rPr>
          <w:rFonts w:ascii="Times New Roman" w:hAnsi="Times New Roman" w:cs="Times New Roman"/>
          <w:b/>
          <w:sz w:val="24"/>
          <w:szCs w:val="24"/>
        </w:rPr>
        <w:t>ore 8.</w:t>
      </w:r>
      <w:r w:rsidR="0047577B">
        <w:rPr>
          <w:rFonts w:ascii="Times New Roman" w:hAnsi="Times New Roman" w:cs="Times New Roman"/>
          <w:b/>
          <w:sz w:val="24"/>
          <w:szCs w:val="24"/>
        </w:rPr>
        <w:t>08</w:t>
      </w:r>
      <w:r w:rsidRPr="00AC629C">
        <w:rPr>
          <w:rFonts w:ascii="Times New Roman" w:hAnsi="Times New Roman" w:cs="Times New Roman"/>
          <w:b/>
          <w:sz w:val="24"/>
          <w:szCs w:val="24"/>
        </w:rPr>
        <w:t xml:space="preserve"> Medie  </w:t>
      </w:r>
    </w:p>
    <w:p w14:paraId="254A3950" w14:textId="3805817D" w:rsidR="006C30DC" w:rsidRPr="00AC629C" w:rsidRDefault="006C30DC" w:rsidP="00D249C2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AC629C">
        <w:rPr>
          <w:rFonts w:ascii="Times New Roman" w:hAnsi="Times New Roman" w:cs="Times New Roman"/>
          <w:sz w:val="24"/>
          <w:szCs w:val="24"/>
        </w:rPr>
        <w:t>ore 8.</w:t>
      </w:r>
      <w:r w:rsidR="00AF6744">
        <w:rPr>
          <w:rFonts w:ascii="Times New Roman" w:hAnsi="Times New Roman" w:cs="Times New Roman"/>
          <w:sz w:val="24"/>
          <w:szCs w:val="24"/>
        </w:rPr>
        <w:t>1</w:t>
      </w:r>
      <w:r w:rsidR="00EB4F52">
        <w:rPr>
          <w:rFonts w:ascii="Times New Roman" w:hAnsi="Times New Roman" w:cs="Times New Roman"/>
          <w:sz w:val="24"/>
          <w:szCs w:val="24"/>
        </w:rPr>
        <w:t>2</w:t>
      </w:r>
      <w:r w:rsidRPr="00AC629C">
        <w:rPr>
          <w:rFonts w:ascii="Times New Roman" w:hAnsi="Times New Roman" w:cs="Times New Roman"/>
          <w:sz w:val="24"/>
          <w:szCs w:val="24"/>
        </w:rPr>
        <w:t xml:space="preserve"> </w:t>
      </w:r>
      <w:r w:rsidR="004F2B20" w:rsidRPr="00AC629C">
        <w:rPr>
          <w:rFonts w:ascii="Times New Roman" w:hAnsi="Times New Roman" w:cs="Times New Roman"/>
          <w:sz w:val="24"/>
          <w:szCs w:val="24"/>
        </w:rPr>
        <w:t>via Aldo Moro (Paciosi)</w:t>
      </w:r>
    </w:p>
    <w:p w14:paraId="2B858276" w14:textId="7BB58B5D" w:rsidR="006C30DC" w:rsidRPr="00AC629C" w:rsidRDefault="006C30DC" w:rsidP="00D249C2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AC629C">
        <w:rPr>
          <w:rFonts w:ascii="Times New Roman" w:hAnsi="Times New Roman" w:cs="Times New Roman"/>
          <w:sz w:val="24"/>
          <w:szCs w:val="24"/>
        </w:rPr>
        <w:t>ore 8.</w:t>
      </w:r>
      <w:r w:rsidR="00663CBB">
        <w:rPr>
          <w:rFonts w:ascii="Times New Roman" w:hAnsi="Times New Roman" w:cs="Times New Roman"/>
          <w:sz w:val="24"/>
          <w:szCs w:val="24"/>
        </w:rPr>
        <w:t>1</w:t>
      </w:r>
      <w:r w:rsidR="004F2B20">
        <w:rPr>
          <w:rFonts w:ascii="Times New Roman" w:hAnsi="Times New Roman" w:cs="Times New Roman"/>
          <w:sz w:val="24"/>
          <w:szCs w:val="24"/>
        </w:rPr>
        <w:t>9</w:t>
      </w:r>
      <w:r w:rsidRPr="00AC629C">
        <w:rPr>
          <w:rFonts w:ascii="Times New Roman" w:hAnsi="Times New Roman" w:cs="Times New Roman"/>
          <w:sz w:val="24"/>
          <w:szCs w:val="24"/>
        </w:rPr>
        <w:t xml:space="preserve"> </w:t>
      </w:r>
      <w:r w:rsidR="004F2B20" w:rsidRPr="00AC629C">
        <w:rPr>
          <w:rFonts w:ascii="Times New Roman" w:hAnsi="Times New Roman" w:cs="Times New Roman"/>
          <w:sz w:val="24"/>
          <w:szCs w:val="24"/>
        </w:rPr>
        <w:t>via croce nuova (Magagnini</w:t>
      </w:r>
      <w:r w:rsidR="004F2B20">
        <w:rPr>
          <w:rFonts w:ascii="Times New Roman" w:hAnsi="Times New Roman" w:cs="Times New Roman"/>
          <w:sz w:val="24"/>
          <w:szCs w:val="24"/>
        </w:rPr>
        <w:t xml:space="preserve"> – Galletti)</w:t>
      </w:r>
    </w:p>
    <w:p w14:paraId="3BEABEE3" w14:textId="2B0796B8" w:rsidR="006C30DC" w:rsidRPr="00AC629C" w:rsidRDefault="006C30DC" w:rsidP="00D249C2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AC629C">
        <w:rPr>
          <w:rFonts w:ascii="Times New Roman" w:hAnsi="Times New Roman" w:cs="Times New Roman"/>
          <w:sz w:val="24"/>
          <w:szCs w:val="24"/>
        </w:rPr>
        <w:t>ore 8.</w:t>
      </w:r>
      <w:r w:rsidR="004F2B20">
        <w:rPr>
          <w:rFonts w:ascii="Times New Roman" w:hAnsi="Times New Roman" w:cs="Times New Roman"/>
          <w:sz w:val="24"/>
          <w:szCs w:val="24"/>
        </w:rPr>
        <w:t>2</w:t>
      </w:r>
      <w:r w:rsidR="00EB4F52">
        <w:rPr>
          <w:rFonts w:ascii="Times New Roman" w:hAnsi="Times New Roman" w:cs="Times New Roman"/>
          <w:sz w:val="24"/>
          <w:szCs w:val="24"/>
        </w:rPr>
        <w:t>5</w:t>
      </w:r>
      <w:r w:rsidRPr="00AC629C">
        <w:rPr>
          <w:rFonts w:ascii="Times New Roman" w:hAnsi="Times New Roman" w:cs="Times New Roman"/>
          <w:sz w:val="24"/>
          <w:szCs w:val="24"/>
        </w:rPr>
        <w:t xml:space="preserve"> </w:t>
      </w:r>
      <w:r w:rsidR="004F2B20">
        <w:rPr>
          <w:rFonts w:ascii="Times New Roman" w:hAnsi="Times New Roman" w:cs="Times New Roman"/>
          <w:sz w:val="24"/>
          <w:szCs w:val="24"/>
        </w:rPr>
        <w:t xml:space="preserve">via </w:t>
      </w:r>
      <w:r w:rsidR="004F2B20" w:rsidRPr="00AC629C">
        <w:rPr>
          <w:rFonts w:ascii="Times New Roman" w:hAnsi="Times New Roman" w:cs="Times New Roman"/>
          <w:sz w:val="24"/>
          <w:szCs w:val="24"/>
        </w:rPr>
        <w:t xml:space="preserve">stazione/distributore </w:t>
      </w:r>
      <w:r w:rsidR="004F2B20">
        <w:rPr>
          <w:rFonts w:ascii="Times New Roman" w:hAnsi="Times New Roman" w:cs="Times New Roman"/>
          <w:sz w:val="24"/>
          <w:szCs w:val="24"/>
        </w:rPr>
        <w:t>(</w:t>
      </w:r>
      <w:r w:rsidR="004F2B20" w:rsidRPr="00AC629C">
        <w:rPr>
          <w:rFonts w:ascii="Times New Roman" w:hAnsi="Times New Roman" w:cs="Times New Roman"/>
          <w:sz w:val="24"/>
          <w:szCs w:val="24"/>
        </w:rPr>
        <w:t xml:space="preserve">El </w:t>
      </w:r>
      <w:proofErr w:type="spellStart"/>
      <w:r w:rsidR="004F2B20" w:rsidRPr="00AC629C">
        <w:rPr>
          <w:rFonts w:ascii="Times New Roman" w:hAnsi="Times New Roman" w:cs="Times New Roman"/>
          <w:sz w:val="24"/>
          <w:szCs w:val="24"/>
        </w:rPr>
        <w:t>Madhous</w:t>
      </w:r>
      <w:proofErr w:type="spellEnd"/>
      <w:r w:rsidR="004F2B20">
        <w:rPr>
          <w:rFonts w:ascii="Times New Roman" w:hAnsi="Times New Roman" w:cs="Times New Roman"/>
          <w:sz w:val="24"/>
          <w:szCs w:val="24"/>
        </w:rPr>
        <w:t xml:space="preserve"> - Micheli</w:t>
      </w:r>
      <w:r w:rsidR="004F2B20" w:rsidRPr="00AC629C">
        <w:rPr>
          <w:rFonts w:ascii="Times New Roman" w:hAnsi="Times New Roman" w:cs="Times New Roman"/>
          <w:sz w:val="24"/>
          <w:szCs w:val="24"/>
        </w:rPr>
        <w:t>)</w:t>
      </w:r>
    </w:p>
    <w:p w14:paraId="23EC4D6F" w14:textId="6C207CA6" w:rsidR="004F2B20" w:rsidRDefault="006C30DC" w:rsidP="00D249C2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AC629C">
        <w:rPr>
          <w:rFonts w:ascii="Times New Roman" w:hAnsi="Times New Roman" w:cs="Times New Roman"/>
          <w:sz w:val="24"/>
          <w:szCs w:val="24"/>
        </w:rPr>
        <w:t>ore 8.</w:t>
      </w:r>
      <w:r w:rsidR="00EB4F52">
        <w:rPr>
          <w:rFonts w:ascii="Times New Roman" w:hAnsi="Times New Roman" w:cs="Times New Roman"/>
          <w:sz w:val="24"/>
          <w:szCs w:val="24"/>
        </w:rPr>
        <w:t>30</w:t>
      </w:r>
      <w:r w:rsidRPr="00AC629C">
        <w:rPr>
          <w:rFonts w:ascii="Times New Roman" w:hAnsi="Times New Roman" w:cs="Times New Roman"/>
          <w:sz w:val="24"/>
          <w:szCs w:val="24"/>
        </w:rPr>
        <w:t xml:space="preserve"> </w:t>
      </w:r>
      <w:r w:rsidR="004F2B20" w:rsidRPr="00AC629C">
        <w:rPr>
          <w:rFonts w:ascii="Times New Roman" w:hAnsi="Times New Roman" w:cs="Times New Roman"/>
          <w:sz w:val="24"/>
          <w:szCs w:val="24"/>
        </w:rPr>
        <w:t xml:space="preserve">via </w:t>
      </w:r>
      <w:proofErr w:type="spellStart"/>
      <w:r w:rsidR="004F2B20" w:rsidRPr="00AC629C">
        <w:rPr>
          <w:rFonts w:ascii="Times New Roman" w:hAnsi="Times New Roman" w:cs="Times New Roman"/>
          <w:sz w:val="24"/>
          <w:szCs w:val="24"/>
        </w:rPr>
        <w:t>Doganelle</w:t>
      </w:r>
      <w:proofErr w:type="spellEnd"/>
      <w:r w:rsidR="004F2B20" w:rsidRPr="00AC629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F2B20" w:rsidRPr="00AC629C">
        <w:rPr>
          <w:rFonts w:ascii="Times New Roman" w:hAnsi="Times New Roman" w:cs="Times New Roman"/>
          <w:sz w:val="24"/>
          <w:szCs w:val="24"/>
        </w:rPr>
        <w:t>Lye</w:t>
      </w:r>
      <w:proofErr w:type="spellEnd"/>
      <w:r w:rsidR="004F2B20" w:rsidRPr="00AC62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2B20" w:rsidRPr="00AC629C">
        <w:rPr>
          <w:rFonts w:ascii="Times New Roman" w:hAnsi="Times New Roman" w:cs="Times New Roman"/>
          <w:sz w:val="24"/>
          <w:szCs w:val="24"/>
        </w:rPr>
        <w:t>Gnei</w:t>
      </w:r>
      <w:proofErr w:type="spellEnd"/>
      <w:r w:rsidR="004F2B20" w:rsidRPr="00AC629C">
        <w:rPr>
          <w:rFonts w:ascii="Times New Roman" w:hAnsi="Times New Roman" w:cs="Times New Roman"/>
          <w:sz w:val="24"/>
          <w:szCs w:val="24"/>
        </w:rPr>
        <w:t xml:space="preserve"> </w:t>
      </w:r>
      <w:r w:rsidR="004F2B20">
        <w:rPr>
          <w:rFonts w:ascii="Times New Roman" w:hAnsi="Times New Roman" w:cs="Times New Roman"/>
          <w:sz w:val="24"/>
          <w:szCs w:val="24"/>
        </w:rPr>
        <w:t>)</w:t>
      </w:r>
    </w:p>
    <w:p w14:paraId="0549836B" w14:textId="77777777" w:rsidR="004F2B20" w:rsidRPr="0095718D" w:rsidRDefault="006C30DC" w:rsidP="004F2B20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AC629C">
        <w:rPr>
          <w:rFonts w:ascii="Times New Roman" w:hAnsi="Times New Roman" w:cs="Times New Roman"/>
          <w:sz w:val="24"/>
          <w:szCs w:val="24"/>
        </w:rPr>
        <w:t>ore 8.3</w:t>
      </w:r>
      <w:r w:rsidR="0095718D">
        <w:rPr>
          <w:rFonts w:ascii="Times New Roman" w:hAnsi="Times New Roman" w:cs="Times New Roman"/>
          <w:sz w:val="24"/>
          <w:szCs w:val="24"/>
        </w:rPr>
        <w:t>5</w:t>
      </w:r>
      <w:r w:rsidRPr="00AC629C">
        <w:rPr>
          <w:rFonts w:ascii="Times New Roman" w:hAnsi="Times New Roman" w:cs="Times New Roman"/>
          <w:sz w:val="24"/>
          <w:szCs w:val="24"/>
        </w:rPr>
        <w:t xml:space="preserve"> </w:t>
      </w:r>
      <w:r w:rsidR="004F2B20" w:rsidRPr="00AC629C">
        <w:rPr>
          <w:rFonts w:ascii="Times New Roman" w:hAnsi="Times New Roman" w:cs="Times New Roman"/>
          <w:sz w:val="24"/>
          <w:szCs w:val="24"/>
        </w:rPr>
        <w:t>via Bachelet (</w:t>
      </w:r>
      <w:proofErr w:type="spellStart"/>
      <w:r w:rsidR="004F2B20" w:rsidRPr="00AC629C">
        <w:rPr>
          <w:rFonts w:ascii="Times New Roman" w:hAnsi="Times New Roman" w:cs="Times New Roman"/>
          <w:sz w:val="24"/>
          <w:szCs w:val="24"/>
        </w:rPr>
        <w:t>Perconti</w:t>
      </w:r>
      <w:proofErr w:type="spellEnd"/>
      <w:r w:rsidR="004F2B20" w:rsidRPr="00AC629C">
        <w:rPr>
          <w:rFonts w:ascii="Times New Roman" w:hAnsi="Times New Roman" w:cs="Times New Roman"/>
          <w:sz w:val="24"/>
          <w:szCs w:val="24"/>
        </w:rPr>
        <w:t>)</w:t>
      </w:r>
    </w:p>
    <w:p w14:paraId="72632890" w14:textId="696488CC" w:rsidR="006C30DC" w:rsidRPr="00AC629C" w:rsidRDefault="004F2B20" w:rsidP="005C41C2">
      <w:pPr>
        <w:pStyle w:val="Paragrafoelenco"/>
        <w:ind w:left="-142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95718D">
        <w:rPr>
          <w:rFonts w:ascii="Times New Roman" w:hAnsi="Times New Roman" w:cs="Times New Roman"/>
          <w:sz w:val="24"/>
          <w:szCs w:val="24"/>
        </w:rPr>
        <w:t>re 8.</w:t>
      </w:r>
      <w:r>
        <w:rPr>
          <w:rFonts w:ascii="Times New Roman" w:hAnsi="Times New Roman" w:cs="Times New Roman"/>
          <w:sz w:val="24"/>
          <w:szCs w:val="24"/>
        </w:rPr>
        <w:t>4</w:t>
      </w:r>
      <w:r w:rsidR="0095718D">
        <w:rPr>
          <w:rFonts w:ascii="Times New Roman" w:hAnsi="Times New Roman" w:cs="Times New Roman"/>
          <w:sz w:val="24"/>
          <w:szCs w:val="24"/>
        </w:rPr>
        <w:t>0</w:t>
      </w:r>
      <w:r w:rsidR="006C30DC" w:rsidRPr="00AC629C">
        <w:rPr>
          <w:rFonts w:ascii="Times New Roman" w:hAnsi="Times New Roman" w:cs="Times New Roman"/>
          <w:sz w:val="24"/>
          <w:szCs w:val="24"/>
        </w:rPr>
        <w:t xml:space="preserve"> </w:t>
      </w:r>
      <w:r w:rsidR="006C30DC" w:rsidRPr="00AC629C">
        <w:rPr>
          <w:rFonts w:ascii="Times New Roman" w:hAnsi="Times New Roman" w:cs="Times New Roman"/>
          <w:b/>
          <w:sz w:val="24"/>
          <w:szCs w:val="24"/>
        </w:rPr>
        <w:t>Arrivo Scuola dell’Infanzia</w:t>
      </w:r>
      <w:r w:rsidR="006C30DC" w:rsidRPr="00AC629C">
        <w:rPr>
          <w:rFonts w:ascii="Times New Roman" w:hAnsi="Times New Roman" w:cs="Times New Roman"/>
          <w:sz w:val="24"/>
          <w:szCs w:val="24"/>
        </w:rPr>
        <w:t>.</w:t>
      </w:r>
    </w:p>
    <w:p w14:paraId="611822CF" w14:textId="77777777" w:rsidR="006C30DC" w:rsidRPr="00AC629C" w:rsidRDefault="006C30DC" w:rsidP="00D249C2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</w:p>
    <w:p w14:paraId="75FC3AD5" w14:textId="77777777" w:rsidR="00911D15" w:rsidRDefault="00911D15" w:rsidP="00911D15">
      <w:pPr>
        <w:jc w:val="right"/>
      </w:pPr>
    </w:p>
    <w:sectPr w:rsidR="00911D15" w:rsidSect="00032637">
      <w:headerReference w:type="default" r:id="rId7"/>
      <w:footerReference w:type="default" r:id="rId8"/>
      <w:pgSz w:w="11905" w:h="16837"/>
      <w:pgMar w:top="764" w:right="1134" w:bottom="1134" w:left="1134" w:header="708" w:footer="2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A596F" w14:textId="77777777" w:rsidR="008F1596" w:rsidRDefault="008F1596">
      <w:r>
        <w:separator/>
      </w:r>
    </w:p>
  </w:endnote>
  <w:endnote w:type="continuationSeparator" w:id="0">
    <w:p w14:paraId="08CB0CFB" w14:textId="77777777" w:rsidR="008F1596" w:rsidRDefault="008F1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A69F7" w14:textId="77777777" w:rsidR="003C0B9D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color w:val="808080"/>
        <w:sz w:val="18"/>
        <w:szCs w:val="18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>COMUNE DI ORIOLO ROMANO</w:t>
    </w:r>
  </w:p>
  <w:p w14:paraId="1AC00B57" w14:textId="77777777" w:rsidR="00911D15" w:rsidRPr="00911D15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- </w:t>
    </w:r>
    <w:r w:rsidRPr="00911D15">
      <w:rPr>
        <w:rFonts w:ascii="Times New Roman" w:hAnsi="Times New Roman" w:cs="Times New Roman"/>
        <w:b w:val="0"/>
        <w:sz w:val="16"/>
        <w:szCs w:val="16"/>
      </w:rPr>
      <w:t>via Vittorio Emanuele III, n. 3 - 01010 ORIOLO ROMANO (Viterbo)</w:t>
    </w:r>
  </w:p>
  <w:p w14:paraId="547FBD94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b w:val="0"/>
        <w:sz w:val="16"/>
        <w:szCs w:val="16"/>
      </w:rPr>
      <w:t xml:space="preserve">C.F. 80004850568 - P. IVA 00213820566 – </w:t>
    </w:r>
  </w:p>
  <w:p w14:paraId="4398C0B7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</w:rPr>
    </w:pPr>
    <w:r w:rsidRPr="00911D15">
      <w:rPr>
        <w:rFonts w:ascii="Times New Roman" w:hAnsi="Times New Roman" w:cs="Times New Roman"/>
        <w:b w:val="0"/>
        <w:sz w:val="16"/>
        <w:szCs w:val="16"/>
        <w:lang w:val="de-DE"/>
      </w:rPr>
      <w:t xml:space="preserve">Tel. +39 0699837144 - +39 0699837492 - +39 </w:t>
    </w:r>
    <w:r w:rsidRPr="00911D15">
      <w:rPr>
        <w:rFonts w:ascii="Times New Roman" w:hAnsi="Times New Roman" w:cs="Times New Roman"/>
        <w:b w:val="0"/>
        <w:sz w:val="16"/>
        <w:szCs w:val="16"/>
      </w:rPr>
      <w:t>0699838571 Fax +39 0699837482</w:t>
    </w:r>
  </w:p>
  <w:p w14:paraId="5626002D" w14:textId="77777777" w:rsidR="00911D15" w:rsidRPr="00911D15" w:rsidRDefault="00911D15" w:rsidP="00911D15">
    <w:pPr>
      <w:jc w:val="center"/>
      <w:rPr>
        <w:rFonts w:ascii="Times New Roman" w:hAnsi="Times New Roman"/>
      </w:rPr>
    </w:pPr>
    <w:r w:rsidRPr="00911D15">
      <w:rPr>
        <w:rFonts w:ascii="Times New Roman" w:hAnsi="Times New Roman"/>
        <w:sz w:val="16"/>
        <w:szCs w:val="16"/>
      </w:rPr>
      <w:t xml:space="preserve">Sito Internet: </w:t>
    </w:r>
    <w:hyperlink r:id="rId1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http://www.comuneorioloromano.vt.it</w:t>
      </w:r>
    </w:hyperlink>
    <w:r w:rsidRPr="00911D15">
      <w:rPr>
        <w:rFonts w:ascii="Times New Roman" w:hAnsi="Times New Roman"/>
        <w:sz w:val="16"/>
        <w:szCs w:val="16"/>
        <w:u w:val="single"/>
      </w:rPr>
      <w:t xml:space="preserve"> - E-MAIL </w:t>
    </w:r>
    <w:hyperlink r:id="rId2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postmaster@comuneorioloromano.vt.it</w:t>
      </w:r>
    </w:hyperlink>
  </w:p>
  <w:p w14:paraId="0AE19412" w14:textId="77777777" w:rsidR="004968FD" w:rsidRDefault="00AF30C7">
    <w:pPr>
      <w:pStyle w:val="Pidipagina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______________________________________________________________________________________________</w:t>
    </w:r>
  </w:p>
  <w:p w14:paraId="0AFA223A" w14:textId="77777777" w:rsidR="004968FD" w:rsidRDefault="008F1596">
    <w:pPr>
      <w:pStyle w:val="Pidipagina"/>
      <w:jc w:val="center"/>
      <w:rPr>
        <w:rFonts w:ascii="Arial" w:hAnsi="Arial" w:cs="Arial"/>
        <w:color w:val="808080"/>
        <w:sz w:val="4"/>
        <w:szCs w:val="4"/>
      </w:rPr>
    </w:pPr>
  </w:p>
  <w:p w14:paraId="38FFBA93" w14:textId="77777777" w:rsidR="004968FD" w:rsidRDefault="008F1596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7DA76" w14:textId="77777777" w:rsidR="008F1596" w:rsidRDefault="008F1596">
      <w:r>
        <w:rPr>
          <w:color w:val="000000"/>
        </w:rPr>
        <w:separator/>
      </w:r>
    </w:p>
  </w:footnote>
  <w:footnote w:type="continuationSeparator" w:id="0">
    <w:p w14:paraId="76117914" w14:textId="77777777" w:rsidR="008F1596" w:rsidRDefault="008F15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99711" w14:textId="77777777" w:rsidR="00E33581" w:rsidRDefault="00911D15" w:rsidP="00911D15">
    <w:pPr>
      <w:pStyle w:val="FR1"/>
      <w:rPr>
        <w:sz w:val="16"/>
        <w:szCs w:val="16"/>
        <w:u w:val="single"/>
      </w:rPr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2EA0B997" wp14:editId="66FC9C83">
          <wp:simplePos x="0" y="0"/>
          <wp:positionH relativeFrom="margin">
            <wp:posOffset>2552700</wp:posOffset>
          </wp:positionH>
          <wp:positionV relativeFrom="margin">
            <wp:posOffset>-1203325</wp:posOffset>
          </wp:positionV>
          <wp:extent cx="968989" cy="843753"/>
          <wp:effectExtent l="0" t="0" r="3175" b="0"/>
          <wp:wrapSquare wrapText="bothSides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989" cy="843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 wp14:anchorId="040D3273" wp14:editId="095505A0">
          <wp:simplePos x="0" y="0"/>
          <wp:positionH relativeFrom="margin">
            <wp:align>right</wp:align>
          </wp:positionH>
          <wp:positionV relativeFrom="margin">
            <wp:posOffset>-1140755</wp:posOffset>
          </wp:positionV>
          <wp:extent cx="629079" cy="798399"/>
          <wp:effectExtent l="0" t="0" r="0" b="1905"/>
          <wp:wrapNone/>
          <wp:docPr id="5" name="Immagine 5" descr="C:\Users\MATTEO~1\AppData\Local\Temp\Rar$DRa0.015\Asso_BAI marchio verticale ex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079" cy="798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 wp14:anchorId="1DC5862C" wp14:editId="3DB8FE8E">
          <wp:simplePos x="0" y="0"/>
          <wp:positionH relativeFrom="margin">
            <wp:posOffset>-114300</wp:posOffset>
          </wp:positionH>
          <wp:positionV relativeFrom="margin">
            <wp:posOffset>-1194435</wp:posOffset>
          </wp:positionV>
          <wp:extent cx="1146175" cy="852805"/>
          <wp:effectExtent l="0" t="0" r="0" b="4445"/>
          <wp:wrapNone/>
          <wp:docPr id="1" name="Immagine 1" descr="C:\Users\matteorusso\Desktop\Personal\Logo Comuni Virtuosi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33F539E6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61BAF469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5C3F4166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01BCDD6B" w14:textId="77777777" w:rsidR="00911D15" w:rsidRDefault="00911D15">
    <w:pPr>
      <w:pStyle w:val="Intestazione"/>
      <w:rPr>
        <w:rFonts w:ascii="Garamond" w:hAnsi="Garamond"/>
        <w:i/>
        <w:spacing w:val="30"/>
        <w:sz w:val="28"/>
        <w:szCs w:val="28"/>
      </w:rPr>
    </w:pPr>
  </w:p>
  <w:p w14:paraId="458712E9" w14:textId="77777777" w:rsidR="00E33581" w:rsidRPr="00911D15" w:rsidRDefault="00911D15" w:rsidP="00911D15">
    <w:pPr>
      <w:pStyle w:val="Intestazione"/>
      <w:jc w:val="center"/>
      <w:rPr>
        <w:iCs/>
      </w:rPr>
    </w:pPr>
    <w:r w:rsidRPr="00911D15">
      <w:rPr>
        <w:rFonts w:ascii="Garamond" w:hAnsi="Garamond"/>
        <w:iCs/>
        <w:spacing w:val="30"/>
        <w:sz w:val="28"/>
        <w:szCs w:val="28"/>
      </w:rPr>
      <w:t>COMUNE DI ORIOLO ROMANO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A34E4"/>
    <w:multiLevelType w:val="hybridMultilevel"/>
    <w:tmpl w:val="ACC8F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4EE"/>
    <w:rsid w:val="00022BE7"/>
    <w:rsid w:val="00027CB2"/>
    <w:rsid w:val="00032637"/>
    <w:rsid w:val="00034A8A"/>
    <w:rsid w:val="000460A1"/>
    <w:rsid w:val="00051C4E"/>
    <w:rsid w:val="00054DB0"/>
    <w:rsid w:val="00080CFE"/>
    <w:rsid w:val="00083FCA"/>
    <w:rsid w:val="0009269B"/>
    <w:rsid w:val="00095D82"/>
    <w:rsid w:val="00096632"/>
    <w:rsid w:val="000B113E"/>
    <w:rsid w:val="000B5DBA"/>
    <w:rsid w:val="000B63AD"/>
    <w:rsid w:val="000F4ED4"/>
    <w:rsid w:val="000F775D"/>
    <w:rsid w:val="00111FB2"/>
    <w:rsid w:val="00147A67"/>
    <w:rsid w:val="00151165"/>
    <w:rsid w:val="00155FBE"/>
    <w:rsid w:val="001637A2"/>
    <w:rsid w:val="001767D7"/>
    <w:rsid w:val="0018318A"/>
    <w:rsid w:val="001C724C"/>
    <w:rsid w:val="001D241A"/>
    <w:rsid w:val="001F0D32"/>
    <w:rsid w:val="00212669"/>
    <w:rsid w:val="002221E6"/>
    <w:rsid w:val="00225CC6"/>
    <w:rsid w:val="0022703F"/>
    <w:rsid w:val="0023042B"/>
    <w:rsid w:val="002570BD"/>
    <w:rsid w:val="002845AA"/>
    <w:rsid w:val="002A0640"/>
    <w:rsid w:val="002C037D"/>
    <w:rsid w:val="002C63A1"/>
    <w:rsid w:val="002E1AE0"/>
    <w:rsid w:val="002F02FF"/>
    <w:rsid w:val="002F4664"/>
    <w:rsid w:val="003210C8"/>
    <w:rsid w:val="00325F13"/>
    <w:rsid w:val="00335B67"/>
    <w:rsid w:val="003430D3"/>
    <w:rsid w:val="00347FFD"/>
    <w:rsid w:val="00350090"/>
    <w:rsid w:val="00372C0E"/>
    <w:rsid w:val="003A169D"/>
    <w:rsid w:val="003A49E0"/>
    <w:rsid w:val="003C0B9D"/>
    <w:rsid w:val="003C10C2"/>
    <w:rsid w:val="003D0D97"/>
    <w:rsid w:val="003F6031"/>
    <w:rsid w:val="00425739"/>
    <w:rsid w:val="004313C0"/>
    <w:rsid w:val="00442CB0"/>
    <w:rsid w:val="00446791"/>
    <w:rsid w:val="00447785"/>
    <w:rsid w:val="004667C1"/>
    <w:rsid w:val="00473450"/>
    <w:rsid w:val="0047577B"/>
    <w:rsid w:val="0048209C"/>
    <w:rsid w:val="00494A7A"/>
    <w:rsid w:val="00497B00"/>
    <w:rsid w:val="004A3FF4"/>
    <w:rsid w:val="004B5940"/>
    <w:rsid w:val="004C6913"/>
    <w:rsid w:val="004D2EEE"/>
    <w:rsid w:val="004F2B20"/>
    <w:rsid w:val="00502256"/>
    <w:rsid w:val="0053769B"/>
    <w:rsid w:val="00542207"/>
    <w:rsid w:val="00554549"/>
    <w:rsid w:val="00555B45"/>
    <w:rsid w:val="00563073"/>
    <w:rsid w:val="00566F1F"/>
    <w:rsid w:val="00567A1B"/>
    <w:rsid w:val="00571C01"/>
    <w:rsid w:val="00583ACC"/>
    <w:rsid w:val="005B49EE"/>
    <w:rsid w:val="005B5AF2"/>
    <w:rsid w:val="005B75A6"/>
    <w:rsid w:val="005C41C2"/>
    <w:rsid w:val="005F691C"/>
    <w:rsid w:val="00604294"/>
    <w:rsid w:val="006307A6"/>
    <w:rsid w:val="00663CBB"/>
    <w:rsid w:val="006675AE"/>
    <w:rsid w:val="00677D2B"/>
    <w:rsid w:val="006817BC"/>
    <w:rsid w:val="0069577C"/>
    <w:rsid w:val="006978E1"/>
    <w:rsid w:val="006C30DC"/>
    <w:rsid w:val="006F62B7"/>
    <w:rsid w:val="00703739"/>
    <w:rsid w:val="00736E5F"/>
    <w:rsid w:val="00777AC9"/>
    <w:rsid w:val="007B0989"/>
    <w:rsid w:val="007B37F5"/>
    <w:rsid w:val="007C0252"/>
    <w:rsid w:val="007E4A57"/>
    <w:rsid w:val="007F271F"/>
    <w:rsid w:val="00810A5E"/>
    <w:rsid w:val="008237EF"/>
    <w:rsid w:val="0082598E"/>
    <w:rsid w:val="008301AD"/>
    <w:rsid w:val="008344EE"/>
    <w:rsid w:val="00862B7B"/>
    <w:rsid w:val="008641AA"/>
    <w:rsid w:val="00885103"/>
    <w:rsid w:val="008937D2"/>
    <w:rsid w:val="008D5C56"/>
    <w:rsid w:val="008E3369"/>
    <w:rsid w:val="008F1596"/>
    <w:rsid w:val="00904A97"/>
    <w:rsid w:val="00911D15"/>
    <w:rsid w:val="00913A73"/>
    <w:rsid w:val="00920BC5"/>
    <w:rsid w:val="0092716C"/>
    <w:rsid w:val="009464F0"/>
    <w:rsid w:val="0095307F"/>
    <w:rsid w:val="0095718D"/>
    <w:rsid w:val="00966F0F"/>
    <w:rsid w:val="00973196"/>
    <w:rsid w:val="00981678"/>
    <w:rsid w:val="00982088"/>
    <w:rsid w:val="00983D62"/>
    <w:rsid w:val="00993E0E"/>
    <w:rsid w:val="009F2F91"/>
    <w:rsid w:val="00A174AE"/>
    <w:rsid w:val="00A179B8"/>
    <w:rsid w:val="00A21596"/>
    <w:rsid w:val="00A2443D"/>
    <w:rsid w:val="00A24E4D"/>
    <w:rsid w:val="00A350FC"/>
    <w:rsid w:val="00A43A7B"/>
    <w:rsid w:val="00A60EF6"/>
    <w:rsid w:val="00A87772"/>
    <w:rsid w:val="00A90AC6"/>
    <w:rsid w:val="00AC020C"/>
    <w:rsid w:val="00AC629C"/>
    <w:rsid w:val="00AC7AB5"/>
    <w:rsid w:val="00AD122A"/>
    <w:rsid w:val="00AD32A0"/>
    <w:rsid w:val="00AE51B9"/>
    <w:rsid w:val="00AE7D73"/>
    <w:rsid w:val="00AF30C7"/>
    <w:rsid w:val="00AF3FDD"/>
    <w:rsid w:val="00AF6744"/>
    <w:rsid w:val="00B01622"/>
    <w:rsid w:val="00B31053"/>
    <w:rsid w:val="00B33899"/>
    <w:rsid w:val="00B356CF"/>
    <w:rsid w:val="00B66DBA"/>
    <w:rsid w:val="00B70B96"/>
    <w:rsid w:val="00B72E02"/>
    <w:rsid w:val="00B749BE"/>
    <w:rsid w:val="00B808B6"/>
    <w:rsid w:val="00B83672"/>
    <w:rsid w:val="00BA14D0"/>
    <w:rsid w:val="00BA2A21"/>
    <w:rsid w:val="00BA2F3C"/>
    <w:rsid w:val="00BA39F6"/>
    <w:rsid w:val="00BC2348"/>
    <w:rsid w:val="00BC34CB"/>
    <w:rsid w:val="00BD37F3"/>
    <w:rsid w:val="00C1015B"/>
    <w:rsid w:val="00C21DF2"/>
    <w:rsid w:val="00C4507E"/>
    <w:rsid w:val="00C56A77"/>
    <w:rsid w:val="00C663A3"/>
    <w:rsid w:val="00C855FB"/>
    <w:rsid w:val="00CC6404"/>
    <w:rsid w:val="00CD51DB"/>
    <w:rsid w:val="00CF2AAF"/>
    <w:rsid w:val="00CF5CE6"/>
    <w:rsid w:val="00D07625"/>
    <w:rsid w:val="00D20AB5"/>
    <w:rsid w:val="00D24858"/>
    <w:rsid w:val="00D249C2"/>
    <w:rsid w:val="00D37206"/>
    <w:rsid w:val="00D3786D"/>
    <w:rsid w:val="00D444A4"/>
    <w:rsid w:val="00D45875"/>
    <w:rsid w:val="00D62A2D"/>
    <w:rsid w:val="00D762BF"/>
    <w:rsid w:val="00D86859"/>
    <w:rsid w:val="00DA730E"/>
    <w:rsid w:val="00DC0C3A"/>
    <w:rsid w:val="00DD5831"/>
    <w:rsid w:val="00DF7845"/>
    <w:rsid w:val="00E06C0A"/>
    <w:rsid w:val="00E24C14"/>
    <w:rsid w:val="00E30C41"/>
    <w:rsid w:val="00E3226C"/>
    <w:rsid w:val="00E33581"/>
    <w:rsid w:val="00E342F0"/>
    <w:rsid w:val="00E47E38"/>
    <w:rsid w:val="00E5598B"/>
    <w:rsid w:val="00E570B7"/>
    <w:rsid w:val="00E920D8"/>
    <w:rsid w:val="00E92544"/>
    <w:rsid w:val="00E94B50"/>
    <w:rsid w:val="00E95E62"/>
    <w:rsid w:val="00EB4F52"/>
    <w:rsid w:val="00EB6303"/>
    <w:rsid w:val="00EF3A2B"/>
    <w:rsid w:val="00EF7894"/>
    <w:rsid w:val="00F061D2"/>
    <w:rsid w:val="00F1358B"/>
    <w:rsid w:val="00F45340"/>
    <w:rsid w:val="00F567CA"/>
    <w:rsid w:val="00F67CB6"/>
    <w:rsid w:val="00F812FF"/>
    <w:rsid w:val="00F96E3E"/>
    <w:rsid w:val="00FA7C4E"/>
    <w:rsid w:val="00FC2B16"/>
    <w:rsid w:val="00FD1A42"/>
    <w:rsid w:val="00FD2215"/>
    <w:rsid w:val="00FD3FC4"/>
    <w:rsid w:val="00FE0DAB"/>
    <w:rsid w:val="00FE147D"/>
    <w:rsid w:val="00FE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FAA917"/>
  <w15:docId w15:val="{1624BFC0-C290-4B54-86C0-8E354A0B0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032637"/>
    <w:pPr>
      <w:suppressAutoHyphens/>
      <w:overflowPunct w:val="0"/>
      <w:autoSpaceDE w:val="0"/>
    </w:pPr>
    <w:rPr>
      <w:rFonts w:ascii="MS Sans Serif" w:hAnsi="MS Sans Serif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032637"/>
  </w:style>
  <w:style w:type="character" w:customStyle="1" w:styleId="WW-Absatz-Standardschriftart">
    <w:name w:val="WW-Absatz-Standardschriftart"/>
    <w:rsid w:val="00032637"/>
  </w:style>
  <w:style w:type="character" w:customStyle="1" w:styleId="Carpredefinitoparagrafo1">
    <w:name w:val="Car. predefinito paragrafo1"/>
    <w:rsid w:val="00032637"/>
  </w:style>
  <w:style w:type="character" w:styleId="Collegamentoipertestuale">
    <w:name w:val="Hyperlink"/>
    <w:uiPriority w:val="99"/>
    <w:rsid w:val="00032637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rsid w:val="0003263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testo">
    <w:name w:val="Body Text"/>
    <w:basedOn w:val="Normale"/>
    <w:rsid w:val="00032637"/>
    <w:pPr>
      <w:spacing w:after="120"/>
    </w:pPr>
  </w:style>
  <w:style w:type="paragraph" w:styleId="Elenco">
    <w:name w:val="List"/>
    <w:basedOn w:val="Corpotesto"/>
    <w:rsid w:val="00032637"/>
    <w:rPr>
      <w:rFonts w:cs="Tahoma"/>
    </w:rPr>
  </w:style>
  <w:style w:type="paragraph" w:customStyle="1" w:styleId="Didascalia1">
    <w:name w:val="Didascalia1"/>
    <w:basedOn w:val="Normale"/>
    <w:rsid w:val="0003263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032637"/>
    <w:pPr>
      <w:suppressLineNumbers/>
    </w:pPr>
    <w:rPr>
      <w:rFonts w:cs="Tahoma"/>
    </w:rPr>
  </w:style>
  <w:style w:type="paragraph" w:customStyle="1" w:styleId="FR1">
    <w:name w:val="FR1"/>
    <w:rsid w:val="00032637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rsid w:val="00032637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rsid w:val="0003263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32637"/>
    <w:pPr>
      <w:tabs>
        <w:tab w:val="center" w:pos="4819"/>
        <w:tab w:val="right" w:pos="9638"/>
      </w:tabs>
    </w:pPr>
  </w:style>
  <w:style w:type="paragraph" w:customStyle="1" w:styleId="Default">
    <w:name w:val="Default"/>
    <w:rsid w:val="00032637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  <w:rsid w:val="0003263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A39F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51C4E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51C4E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4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3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giovanni.fiori</cp:lastModifiedBy>
  <cp:revision>4</cp:revision>
  <cp:lastPrinted>2020-09-19T13:05:00Z</cp:lastPrinted>
  <dcterms:created xsi:type="dcterms:W3CDTF">2021-09-10T09:09:00Z</dcterms:created>
  <dcterms:modified xsi:type="dcterms:W3CDTF">2021-09-13T10:41:00Z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