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7EB18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448C38D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92806EB" w14:textId="7FD324A5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903160">
        <w:rPr>
          <w:rFonts w:ascii="Times New Roman" w:hAnsi="Times New Roman"/>
          <w:b/>
          <w:sz w:val="28"/>
          <w:szCs w:val="28"/>
        </w:rPr>
        <w:t>SECONDARIA I°</w:t>
      </w:r>
      <w:r w:rsidR="0009404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14:paraId="6A07F9C7" w14:textId="77777777" w:rsidR="00CC7CC1" w:rsidRP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</w:p>
    <w:p w14:paraId="3DAD7A32" w14:textId="518FD14C" w:rsid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14.00 scuola</w:t>
      </w:r>
    </w:p>
    <w:p w14:paraId="155D36BD" w14:textId="3B157DE1" w:rsidR="009B2785" w:rsidRPr="00903160" w:rsidRDefault="009B2785" w:rsidP="009031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14.02 via Roma (Cenci V.)</w:t>
      </w:r>
    </w:p>
    <w:p w14:paraId="75233891" w14:textId="4C9A48B9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14.0</w:t>
      </w:r>
      <w:r>
        <w:rPr>
          <w:rFonts w:ascii="Times New Roman" w:hAnsi="Times New Roman"/>
          <w:sz w:val="24"/>
          <w:szCs w:val="24"/>
        </w:rPr>
        <w:t xml:space="preserve">3 </w:t>
      </w:r>
      <w:r w:rsidRPr="00903160">
        <w:rPr>
          <w:rFonts w:ascii="Times New Roman" w:hAnsi="Times New Roman"/>
          <w:sz w:val="24"/>
          <w:szCs w:val="24"/>
        </w:rPr>
        <w:t xml:space="preserve">piazza </w:t>
      </w:r>
      <w:r>
        <w:rPr>
          <w:rFonts w:ascii="Times New Roman" w:hAnsi="Times New Roman"/>
          <w:sz w:val="24"/>
          <w:szCs w:val="24"/>
        </w:rPr>
        <w:t>Porta romana</w:t>
      </w:r>
      <w:r w:rsidRPr="00903160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Onori</w:t>
      </w:r>
      <w:r w:rsidRPr="00903160">
        <w:rPr>
          <w:rFonts w:ascii="Times New Roman" w:hAnsi="Times New Roman"/>
          <w:sz w:val="24"/>
          <w:szCs w:val="24"/>
        </w:rPr>
        <w:t>)</w:t>
      </w:r>
    </w:p>
    <w:p w14:paraId="633E13DA" w14:textId="7D77D009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04</w:t>
      </w:r>
      <w:r w:rsidRPr="00903160">
        <w:rPr>
          <w:rFonts w:ascii="Times New Roman" w:hAnsi="Times New Roman"/>
          <w:sz w:val="24"/>
          <w:szCs w:val="24"/>
        </w:rPr>
        <w:t xml:space="preserve"> Piazza Claudia (Romano)</w:t>
      </w:r>
    </w:p>
    <w:p w14:paraId="5A652F2F" w14:textId="1974D852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08</w:t>
      </w:r>
      <w:r w:rsidRPr="00903160">
        <w:rPr>
          <w:rFonts w:ascii="Times New Roman" w:hAnsi="Times New Roman"/>
          <w:sz w:val="24"/>
          <w:szCs w:val="24"/>
        </w:rPr>
        <w:t xml:space="preserve"> via stazione (</w:t>
      </w:r>
      <w:r>
        <w:rPr>
          <w:rFonts w:ascii="Times New Roman" w:hAnsi="Times New Roman"/>
          <w:sz w:val="24"/>
          <w:szCs w:val="24"/>
        </w:rPr>
        <w:t>Bernardi – Migliorini - Ortensi</w:t>
      </w:r>
      <w:r w:rsidRPr="00903160">
        <w:rPr>
          <w:rFonts w:ascii="Times New Roman" w:hAnsi="Times New Roman"/>
          <w:sz w:val="24"/>
          <w:szCs w:val="24"/>
        </w:rPr>
        <w:t>)</w:t>
      </w:r>
    </w:p>
    <w:p w14:paraId="76D01116" w14:textId="2885AF62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14.1</w:t>
      </w:r>
      <w:r>
        <w:rPr>
          <w:rFonts w:ascii="Times New Roman" w:hAnsi="Times New Roman"/>
          <w:sz w:val="24"/>
          <w:szCs w:val="24"/>
        </w:rPr>
        <w:t>0</w:t>
      </w:r>
      <w:r w:rsidRPr="00903160">
        <w:rPr>
          <w:rFonts w:ascii="Times New Roman" w:hAnsi="Times New Roman"/>
          <w:sz w:val="24"/>
          <w:szCs w:val="24"/>
        </w:rPr>
        <w:t xml:space="preserve"> Bottega sapori (De Carolis)</w:t>
      </w:r>
    </w:p>
    <w:p w14:paraId="272C723A" w14:textId="18DFB3A6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14</w:t>
      </w:r>
      <w:r w:rsidRPr="00903160">
        <w:rPr>
          <w:rFonts w:ascii="Times New Roman" w:hAnsi="Times New Roman"/>
          <w:sz w:val="24"/>
          <w:szCs w:val="24"/>
        </w:rPr>
        <w:t xml:space="preserve"> via terrafredda (Mazzetti)</w:t>
      </w:r>
    </w:p>
    <w:p w14:paraId="6F26F103" w14:textId="2E66B22C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19</w:t>
      </w:r>
      <w:r w:rsidRPr="00903160">
        <w:rPr>
          <w:rFonts w:ascii="Times New Roman" w:hAnsi="Times New Roman"/>
          <w:sz w:val="24"/>
          <w:szCs w:val="24"/>
        </w:rPr>
        <w:t xml:space="preserve"> via fontanella (Fallini)  </w:t>
      </w:r>
    </w:p>
    <w:p w14:paraId="43F8E70B" w14:textId="5F4C82A2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24</w:t>
      </w:r>
      <w:r w:rsidRPr="00903160">
        <w:rPr>
          <w:rFonts w:ascii="Times New Roman" w:hAnsi="Times New Roman"/>
          <w:sz w:val="24"/>
          <w:szCs w:val="24"/>
        </w:rPr>
        <w:t xml:space="preserve"> via Lazio (Tanana – Tanana </w:t>
      </w:r>
      <w:r>
        <w:rPr>
          <w:rFonts w:ascii="Times New Roman" w:hAnsi="Times New Roman"/>
          <w:sz w:val="24"/>
          <w:szCs w:val="24"/>
        </w:rPr>
        <w:t>–</w:t>
      </w:r>
      <w:r w:rsidRPr="009031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Vecchi</w:t>
      </w:r>
      <w:r w:rsidRPr="00903160">
        <w:rPr>
          <w:rFonts w:ascii="Times New Roman" w:hAnsi="Times New Roman"/>
          <w:sz w:val="24"/>
          <w:szCs w:val="24"/>
        </w:rPr>
        <w:t>)</w:t>
      </w:r>
    </w:p>
    <w:p w14:paraId="3EC45AA7" w14:textId="428AFD93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29</w:t>
      </w:r>
      <w:r w:rsidRPr="00903160">
        <w:rPr>
          <w:rFonts w:ascii="Times New Roman" w:hAnsi="Times New Roman"/>
          <w:sz w:val="24"/>
          <w:szCs w:val="24"/>
        </w:rPr>
        <w:t xml:space="preserve"> via Ponte Striglia (Gatto)</w:t>
      </w:r>
    </w:p>
    <w:p w14:paraId="0DD6815A" w14:textId="01863161" w:rsid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31</w:t>
      </w:r>
      <w:r w:rsidRPr="00903160">
        <w:rPr>
          <w:rFonts w:ascii="Times New Roman" w:hAnsi="Times New Roman"/>
          <w:sz w:val="24"/>
          <w:szCs w:val="24"/>
        </w:rPr>
        <w:t xml:space="preserve"> via poggio palombino (Bortuzzo)</w:t>
      </w:r>
    </w:p>
    <w:p w14:paraId="1420F988" w14:textId="5A631676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14.33 via Croce nuova (Piccioni)</w:t>
      </w:r>
    </w:p>
    <w:p w14:paraId="792D1483" w14:textId="20E1A251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38</w:t>
      </w:r>
      <w:r w:rsidRPr="00903160">
        <w:rPr>
          <w:rFonts w:ascii="Times New Roman" w:hAnsi="Times New Roman"/>
          <w:sz w:val="24"/>
          <w:szCs w:val="24"/>
        </w:rPr>
        <w:t xml:space="preserve"> via della Stazione (Manzo)</w:t>
      </w:r>
    </w:p>
    <w:p w14:paraId="5178D5FB" w14:textId="41D2C908"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14.4</w:t>
      </w:r>
      <w:r>
        <w:rPr>
          <w:rFonts w:ascii="Times New Roman" w:hAnsi="Times New Roman"/>
          <w:sz w:val="24"/>
          <w:szCs w:val="24"/>
        </w:rPr>
        <w:t>0</w:t>
      </w:r>
      <w:r w:rsidRPr="00903160">
        <w:rPr>
          <w:rFonts w:ascii="Times New Roman" w:hAnsi="Times New Roman"/>
          <w:sz w:val="24"/>
          <w:szCs w:val="24"/>
        </w:rPr>
        <w:t xml:space="preserve"> via della chiusa (Nori</w:t>
      </w:r>
      <w:r w:rsidR="004C0D15">
        <w:rPr>
          <w:rFonts w:ascii="Times New Roman" w:hAnsi="Times New Roman"/>
          <w:sz w:val="24"/>
          <w:szCs w:val="24"/>
        </w:rPr>
        <w:t xml:space="preserve"> - Lavini</w:t>
      </w:r>
      <w:r w:rsidRPr="00903160">
        <w:rPr>
          <w:rFonts w:ascii="Times New Roman" w:hAnsi="Times New Roman"/>
          <w:sz w:val="24"/>
          <w:szCs w:val="24"/>
        </w:rPr>
        <w:t>)</w:t>
      </w:r>
    </w:p>
    <w:p w14:paraId="23B5E9B5" w14:textId="692ED9E6" w:rsid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14.45 via della mola/incrocio (Farnesi)</w:t>
      </w:r>
    </w:p>
    <w:p w14:paraId="799B505A" w14:textId="45CE6D31" w:rsidR="00CC7CC1" w:rsidRPr="00CC7CC1" w:rsidRDefault="00903160" w:rsidP="00903160">
      <w:pPr>
        <w:rPr>
          <w:rFonts w:ascii="Times New Roman" w:hAnsi="Times New Roman"/>
          <w:b/>
          <w:sz w:val="28"/>
          <w:szCs w:val="28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48</w:t>
      </w:r>
      <w:r w:rsidRPr="00903160">
        <w:rPr>
          <w:rFonts w:ascii="Times New Roman" w:hAnsi="Times New Roman"/>
          <w:sz w:val="24"/>
          <w:szCs w:val="24"/>
        </w:rPr>
        <w:t xml:space="preserve"> Largo Santa Croce scuola Infanzia</w:t>
      </w:r>
      <w:r w:rsidR="009B2785">
        <w:rPr>
          <w:rFonts w:ascii="Times New Roman" w:hAnsi="Times New Roman"/>
          <w:sz w:val="24"/>
          <w:szCs w:val="24"/>
        </w:rPr>
        <w:t xml:space="preserve"> (Droghini G.)</w:t>
      </w:r>
    </w:p>
    <w:p w14:paraId="7DF292FF" w14:textId="77777777" w:rsidR="00911D15" w:rsidRDefault="00911D15" w:rsidP="00911D15">
      <w:pPr>
        <w:jc w:val="right"/>
      </w:pPr>
    </w:p>
    <w:sectPr w:rsidR="00911D15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559E1" w14:textId="77777777" w:rsidR="00BF7FF8" w:rsidRDefault="00BF7FF8">
      <w:r>
        <w:separator/>
      </w:r>
    </w:p>
  </w:endnote>
  <w:endnote w:type="continuationSeparator" w:id="0">
    <w:p w14:paraId="3B7E313F" w14:textId="77777777" w:rsidR="00BF7FF8" w:rsidRDefault="00BF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A6096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48ECAE1A" w14:textId="5EB67E9A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3ADFE6E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3AA9F30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4DD157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508DE387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E5E95B2" w14:textId="77777777" w:rsidR="004968FD" w:rsidRDefault="00BF7FF8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3DA1BDD5" w14:textId="77777777" w:rsidR="004968FD" w:rsidRDefault="00BF7FF8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2CE36" w14:textId="77777777" w:rsidR="00BF7FF8" w:rsidRDefault="00BF7FF8">
      <w:r>
        <w:rPr>
          <w:color w:val="000000"/>
        </w:rPr>
        <w:separator/>
      </w:r>
    </w:p>
  </w:footnote>
  <w:footnote w:type="continuationSeparator" w:id="0">
    <w:p w14:paraId="51C4EEBF" w14:textId="77777777" w:rsidR="00BF7FF8" w:rsidRDefault="00BF7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34C74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35A10F70" wp14:editId="7EDA05CA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D1D08E0" wp14:editId="2DEA41D5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0EEC54A9" wp14:editId="1B78876D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348F607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11335FE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90B4E1C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1C02CF7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</w:pPr>
  </w:p>
  <w:p w14:paraId="1489BA5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D4E09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A5095"/>
    <w:rsid w:val="004B5940"/>
    <w:rsid w:val="004C0D15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307A6"/>
    <w:rsid w:val="006675AE"/>
    <w:rsid w:val="00677D2B"/>
    <w:rsid w:val="0069577C"/>
    <w:rsid w:val="006978E1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903160"/>
    <w:rsid w:val="00904A97"/>
    <w:rsid w:val="00911D15"/>
    <w:rsid w:val="0094023F"/>
    <w:rsid w:val="009464F0"/>
    <w:rsid w:val="00973196"/>
    <w:rsid w:val="00981678"/>
    <w:rsid w:val="00983D62"/>
    <w:rsid w:val="00993E0E"/>
    <w:rsid w:val="009B2785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BF7FF8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67CA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A31FF"/>
  <w15:docId w15:val="{E95286BB-6EF3-4062-9DF2-213EF746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predefinitoparagrafo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FR1">
    <w:name w:val="FR1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29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maurizio  farnetti</cp:lastModifiedBy>
  <cp:revision>6</cp:revision>
  <cp:lastPrinted>2020-09-07T08:21:00Z</cp:lastPrinted>
  <dcterms:created xsi:type="dcterms:W3CDTF">2020-09-09T07:57:00Z</dcterms:created>
  <dcterms:modified xsi:type="dcterms:W3CDTF">2020-09-11T09:09:00Z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