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B19" w:rsidRPr="00B51B19" w:rsidRDefault="00A54C3C" w:rsidP="00B51B19">
      <w:pPr>
        <w:rPr>
          <w:b/>
          <w:bCs/>
          <w:i/>
        </w:rPr>
      </w:pPr>
      <w:r w:rsidRPr="00B51B19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4071800</wp:posOffset>
            </wp:positionH>
            <wp:positionV relativeFrom="margin">
              <wp:posOffset>13364</wp:posOffset>
            </wp:positionV>
            <wp:extent cx="1146175" cy="852805"/>
            <wp:effectExtent l="0" t="0" r="0" b="4445"/>
            <wp:wrapNone/>
            <wp:docPr id="7" name="Immagine 1" descr="Logo Comuni Virtuo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Comuni Virtuosi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C8A">
        <w:rPr>
          <w:noProof/>
        </w:rPr>
        <w:drawing>
          <wp:inline distT="0" distB="0" distL="0" distR="0">
            <wp:extent cx="1624084" cy="913747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97" cy="9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A2A" w:rsidRPr="00B51B19"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61149</wp:posOffset>
            </wp:positionV>
            <wp:extent cx="620946" cy="793630"/>
            <wp:effectExtent l="0" t="0" r="8255" b="6985"/>
            <wp:wrapNone/>
            <wp:docPr id="6" name="Immagine 3" descr="Asso_BAI marchio verticale 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Asso_BAI marchio verticale ex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6" cy="79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1B19" w:rsidRPr="00B51B19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2623185</wp:posOffset>
            </wp:positionH>
            <wp:positionV relativeFrom="margin">
              <wp:posOffset>-170815</wp:posOffset>
            </wp:positionV>
            <wp:extent cx="969645" cy="841375"/>
            <wp:effectExtent l="19050" t="0" r="190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4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spacing w:after="0" w:line="240" w:lineRule="auto"/>
        <w:jc w:val="center"/>
        <w:rPr>
          <w:b/>
          <w:bCs/>
          <w:i/>
        </w:rPr>
      </w:pPr>
      <w:bookmarkStart w:id="0" w:name="OLE_LINK1"/>
      <w:r w:rsidRPr="00B51B19">
        <w:rPr>
          <w:b/>
          <w:bCs/>
          <w:i/>
        </w:rPr>
        <w:t>COMUNE DI ORIOLO ROMANO</w:t>
      </w:r>
    </w:p>
    <w:bookmarkEnd w:id="0"/>
    <w:p w:rsidR="00B51B19" w:rsidRPr="00B51B19" w:rsidRDefault="00B51B19" w:rsidP="00B51B19">
      <w:pPr>
        <w:rPr>
          <w:rFonts w:ascii="Garamond" w:hAnsi="Garamond"/>
          <w:sz w:val="20"/>
          <w:szCs w:val="20"/>
        </w:rPr>
      </w:pPr>
      <w:r w:rsidRPr="00B51B19">
        <w:rPr>
          <w:rFonts w:ascii="Garamond" w:hAnsi="Garamond"/>
          <w:b/>
          <w:i/>
          <w:sz w:val="20"/>
          <w:szCs w:val="20"/>
        </w:rPr>
        <w:t>*********************************************************************************************</w:t>
      </w:r>
      <w:r w:rsidR="00554406" w:rsidRPr="00B51B19">
        <w:rPr>
          <w:rFonts w:ascii="Garamond" w:hAnsi="Garamond"/>
          <w:b/>
          <w:i/>
          <w:sz w:val="20"/>
          <w:szCs w:val="20"/>
        </w:rPr>
        <w:t>*****</w:t>
      </w:r>
    </w:p>
    <w:p w:rsidR="00806B41" w:rsidRPr="0049409C" w:rsidRDefault="00806B41" w:rsidP="00E114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1" w:name="_GoBack"/>
      <w:bookmarkEnd w:id="1"/>
      <w:r w:rsidRPr="0049409C">
        <w:rPr>
          <w:rFonts w:ascii="Times New Roman" w:hAnsi="Times New Roman" w:cs="Times New Roman"/>
          <w:b/>
          <w:sz w:val="32"/>
          <w:szCs w:val="32"/>
          <w:u w:val="single"/>
        </w:rPr>
        <w:t>AVVISO</w:t>
      </w:r>
    </w:p>
    <w:p w:rsidR="00806B41" w:rsidRPr="0049409C" w:rsidRDefault="00806B41" w:rsidP="00806B4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9409C">
        <w:rPr>
          <w:rFonts w:ascii="Times New Roman" w:hAnsi="Times New Roman" w:cs="Times New Roman"/>
          <w:b/>
          <w:sz w:val="32"/>
          <w:szCs w:val="32"/>
          <w:u w:val="single"/>
        </w:rPr>
        <w:t>BORSE DI STUDIO "IO STUDIO" - DOMANDE A.S. 2019/20</w:t>
      </w:r>
    </w:p>
    <w:p w:rsidR="00806B41" w:rsidRPr="00E429C3" w:rsidRDefault="00806B41" w:rsidP="00806B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29C3">
        <w:rPr>
          <w:rFonts w:ascii="Times New Roman" w:hAnsi="Times New Roman" w:cs="Times New Roman"/>
          <w:sz w:val="24"/>
          <w:szCs w:val="24"/>
        </w:rPr>
        <w:t>Fondo unico borse di studio D. Lgs 63/2017</w:t>
      </w:r>
      <w:r w:rsidR="00355BF8">
        <w:rPr>
          <w:rFonts w:ascii="Times New Roman" w:hAnsi="Times New Roman" w:cs="Times New Roman"/>
          <w:sz w:val="24"/>
          <w:szCs w:val="24"/>
        </w:rPr>
        <w:t xml:space="preserve"> – DM 1178/19</w:t>
      </w:r>
    </w:p>
    <w:p w:rsidR="00806B41" w:rsidRPr="00E429C3" w:rsidRDefault="00806B41" w:rsidP="00806B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409C" w:rsidRPr="0049409C" w:rsidRDefault="00806B41" w:rsidP="0049409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429C3">
        <w:rPr>
          <w:rFonts w:ascii="Times New Roman" w:hAnsi="Times New Roman" w:cs="Times New Roman"/>
          <w:b/>
          <w:bCs/>
          <w:sz w:val="24"/>
          <w:szCs w:val="24"/>
        </w:rPr>
        <w:t xml:space="preserve">IL RESPONSABILE AREA II </w:t>
      </w:r>
      <w:r w:rsidR="0049409C" w:rsidRPr="0049409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AREA SOCIALE E PUBLICA ISTRUZIONE </w:t>
      </w:r>
    </w:p>
    <w:p w:rsidR="0049409C" w:rsidRPr="000B4A2A" w:rsidRDefault="00806B41" w:rsidP="00812444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>VIST</w:t>
      </w:r>
      <w:r w:rsidR="0049409C" w:rsidRPr="000B4A2A">
        <w:rPr>
          <w:rFonts w:ascii="Times New Roman" w:hAnsi="Times New Roman" w:cs="Times New Roman"/>
          <w:sz w:val="24"/>
          <w:szCs w:val="24"/>
        </w:rPr>
        <w:t xml:space="preserve">O l’art. 9 del D. Lgs </w:t>
      </w:r>
      <w:r w:rsidR="0004252E" w:rsidRPr="000B4A2A">
        <w:rPr>
          <w:rFonts w:ascii="Times New Roman" w:hAnsi="Times New Roman" w:cs="Times New Roman"/>
          <w:sz w:val="24"/>
          <w:szCs w:val="24"/>
        </w:rPr>
        <w:t>63/2017</w:t>
      </w:r>
      <w:r w:rsidR="0004252E" w:rsidRPr="000B4A2A">
        <w:rPr>
          <w:rFonts w:ascii="Times New Roman" w:hAnsi="Times New Roman" w:cs="Times New Roman"/>
          <w:color w:val="000000"/>
        </w:rPr>
        <w:t xml:space="preserve"> che istituisce </w:t>
      </w:r>
      <w:r w:rsidR="0004252E" w:rsidRPr="000B4A2A">
        <w:rPr>
          <w:rFonts w:ascii="Times New Roman" w:hAnsi="Times New Roman" w:cs="Times New Roman"/>
          <w:sz w:val="24"/>
          <w:szCs w:val="24"/>
        </w:rPr>
        <w:t>il “Fondo unico per il welfare dello studente e per il diritto allo studio”, per l'erogazione di borse di studio a favore degli studenti iscritti alle istituzioni scolastiche secondarie di secondo grado, per l'acquisto di libri di testo, per la mobilità e il trasporto, nonché per l'accesso a beni e servizi di natura culturale;</w:t>
      </w:r>
    </w:p>
    <w:p w:rsidR="0004252E" w:rsidRPr="000B4A2A" w:rsidRDefault="0004252E" w:rsidP="00812444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 xml:space="preserve">VISTO il Decreto del Ministero dell’Istruzione, dell’Università e della Ricerca n. 1178/2019 che definisce i criteri e le modalità per l’erogazione delle borse di studio per il 2019 in favore </w:t>
      </w:r>
      <w:r w:rsidRPr="0004252E">
        <w:rPr>
          <w:rFonts w:ascii="Times New Roman" w:hAnsi="Times New Roman" w:cs="Times New Roman"/>
          <w:sz w:val="24"/>
          <w:szCs w:val="24"/>
        </w:rPr>
        <w:t>degli studenti iscritti alle istituzioni scolastiche secondarie di secondo grado del sistema nazionale</w:t>
      </w:r>
      <w:r w:rsidRPr="000B4A2A">
        <w:rPr>
          <w:rFonts w:ascii="Times New Roman" w:hAnsi="Times New Roman" w:cs="Times New Roman"/>
          <w:sz w:val="24"/>
          <w:szCs w:val="24"/>
        </w:rPr>
        <w:t xml:space="preserve"> di istruzione</w:t>
      </w:r>
      <w:r w:rsidR="00F61B57">
        <w:rPr>
          <w:rFonts w:ascii="Times New Roman" w:hAnsi="Times New Roman" w:cs="Times New Roman"/>
          <w:sz w:val="24"/>
          <w:szCs w:val="24"/>
        </w:rPr>
        <w:t>.</w:t>
      </w:r>
    </w:p>
    <w:p w:rsidR="00806B41" w:rsidRPr="000B4A2A" w:rsidRDefault="00806B41" w:rsidP="0081244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>RENDE NOTO</w:t>
      </w:r>
    </w:p>
    <w:p w:rsidR="00F61B57" w:rsidRPr="00F61B57" w:rsidRDefault="00806B41" w:rsidP="008124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4A2A">
        <w:rPr>
          <w:rFonts w:ascii="Times New Roman" w:hAnsi="Times New Roman" w:cs="Times New Roman"/>
          <w:sz w:val="24"/>
          <w:szCs w:val="24"/>
        </w:rPr>
        <w:t>che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>l</w:t>
      </w:r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 Regione Lazio con Deliberazione 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di </w:t>
      </w:r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>Giunta Regionale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>n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118 del 24/03/2020 ha emanato 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indicazioni circa </w:t>
      </w:r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>le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</w:t>
      </w:r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>odalità di individuazione dei beneficiari e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>d</w:t>
      </w:r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 </w:t>
      </w:r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criteri per l'erogazione delle borse di studio in favore degli studenti residenti nella Regione Lazio e frequentanti le scuole secondarie di secondo grado statali e paritarie o i Percorsi triennali di </w:t>
      </w:r>
      <w:proofErr w:type="spellStart"/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>IeFP</w:t>
      </w:r>
      <w:proofErr w:type="spellEnd"/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>nell’</w:t>
      </w:r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>anno scolastico 2019/20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F61B57" w:rsidRP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in attuazione del Decreto del Ministro dell'istruzione, dell'università e della ricerca 27 dicembre 2019, n. 1178.</w:t>
      </w:r>
    </w:p>
    <w:p w:rsidR="00806B41" w:rsidRPr="000B4A2A" w:rsidRDefault="00F61B57" w:rsidP="00812444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806B41" w:rsidRPr="000B4A2A">
        <w:rPr>
          <w:rFonts w:ascii="Times New Roman" w:hAnsi="Times New Roman" w:cs="Times New Roman"/>
          <w:sz w:val="24"/>
          <w:szCs w:val="24"/>
        </w:rPr>
        <w:t>on il presente Avviso pubblico sono avviate le procedure finalizzate alla raccolta delle domande relative all'erogazione delle borse di studio per l’anno scolastico 2019/20, per coloro che sono in possesso dei requisiti di seguito indicati.</w:t>
      </w:r>
    </w:p>
    <w:p w:rsidR="00806B41" w:rsidRPr="000B4A2A" w:rsidRDefault="00806B41" w:rsidP="00812444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b/>
          <w:bCs/>
          <w:sz w:val="24"/>
          <w:szCs w:val="24"/>
        </w:rPr>
        <w:t xml:space="preserve">Le domande possono essere presentate al Comune a partire dalla data di pubblicazione del presente Avviso ed entro il termine perentorio </w:t>
      </w:r>
      <w:r w:rsidRPr="00812444">
        <w:rPr>
          <w:rFonts w:ascii="Times New Roman" w:hAnsi="Times New Roman" w:cs="Times New Roman"/>
          <w:b/>
          <w:bCs/>
          <w:sz w:val="24"/>
          <w:szCs w:val="24"/>
        </w:rPr>
        <w:t xml:space="preserve">del </w:t>
      </w:r>
      <w:r w:rsidR="00F61B57" w:rsidRPr="00812444"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Pr="000B4A2A">
        <w:rPr>
          <w:rFonts w:ascii="Times New Roman" w:hAnsi="Times New Roman" w:cs="Times New Roman"/>
          <w:b/>
          <w:bCs/>
          <w:sz w:val="24"/>
          <w:szCs w:val="24"/>
        </w:rPr>
        <w:t xml:space="preserve"> MAGGIO 2020 alle ore 12:00</w:t>
      </w:r>
      <w:r w:rsidRPr="000B4A2A">
        <w:rPr>
          <w:rFonts w:ascii="Times New Roman" w:hAnsi="Times New Roman" w:cs="Times New Roman"/>
          <w:sz w:val="24"/>
          <w:szCs w:val="24"/>
        </w:rPr>
        <w:t>.</w:t>
      </w:r>
    </w:p>
    <w:p w:rsidR="00806B41" w:rsidRPr="000B4A2A" w:rsidRDefault="00806B41" w:rsidP="0081244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>REQUISITI</w:t>
      </w:r>
    </w:p>
    <w:p w:rsidR="00806B41" w:rsidRPr="000B4A2A" w:rsidRDefault="00806B41" w:rsidP="00812444">
      <w:pPr>
        <w:pStyle w:val="Paragrafoelenco"/>
        <w:numPr>
          <w:ilvl w:val="0"/>
          <w:numId w:val="4"/>
        </w:numPr>
        <w:spacing w:before="100" w:after="10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 xml:space="preserve">essere residenti nel Comune di Oriolo Romano; </w:t>
      </w:r>
    </w:p>
    <w:p w:rsidR="00806B41" w:rsidRPr="000B4A2A" w:rsidRDefault="00806B41" w:rsidP="00554406">
      <w:pPr>
        <w:pStyle w:val="Paragrafoelenco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 xml:space="preserve">essere iscritti nell’anno scolastico 2019/20 ad una scuola secondaria di secondo grado statale o paritaria (tutte le scuole superiori dal 1° al 5° anno statali o paritarie con esclusione delle scuole private non paritarie che non fanno parte del sistema nazionale di istruzione), oppure frequentare i primi tre anni di un Percorso triennale di </w:t>
      </w:r>
      <w:proofErr w:type="spellStart"/>
      <w:r w:rsidRPr="000B4A2A">
        <w:rPr>
          <w:rFonts w:ascii="Times New Roman" w:hAnsi="Times New Roman" w:cs="Times New Roman"/>
          <w:sz w:val="24"/>
          <w:szCs w:val="24"/>
        </w:rPr>
        <w:t>IeFP</w:t>
      </w:r>
      <w:proofErr w:type="spellEnd"/>
      <w:r w:rsidRPr="000B4A2A">
        <w:rPr>
          <w:rFonts w:ascii="Times New Roman" w:hAnsi="Times New Roman" w:cs="Times New Roman"/>
          <w:sz w:val="24"/>
          <w:szCs w:val="24"/>
        </w:rPr>
        <w:t>;</w:t>
      </w:r>
    </w:p>
    <w:p w:rsidR="00806B41" w:rsidRDefault="00806B41" w:rsidP="00554406">
      <w:pPr>
        <w:pStyle w:val="Paragrafoelenco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>appartenere a un nucleo familiare con un livello ISEE (indicatore della situazione economica equivalente) non superiore a € 15.748,78 desunto dall’ultima attestazione ISEE in corso di validità. Per ultima attestazione ISEE in corso di validità s’intende sia la nuova attestazione ISEE 2020 sia l’attestazione ISEE 2019 scaduta il 31/12/2019 (ma che era in corso di validità all’inizio dell’anno scolastico 2019/20).</w:t>
      </w:r>
    </w:p>
    <w:p w:rsidR="00812444" w:rsidRPr="00812444" w:rsidRDefault="00812444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La mancanza dei suddetti requisiti e/o la presentazione di </w:t>
      </w:r>
      <w:r w:rsidRPr="0081244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domande incomplete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comporterà la non ammissione al beneficio</w:t>
      </w:r>
      <w:r w:rsidRPr="00812444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806B41" w:rsidRPr="000B4A2A" w:rsidRDefault="00806B41" w:rsidP="005544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>MODALITÀ DI AMMISSIONE AL BENEFICIO</w:t>
      </w:r>
    </w:p>
    <w:p w:rsidR="00806B41" w:rsidRPr="000B4A2A" w:rsidRDefault="00806B41" w:rsidP="00554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>Il Comune di Oriolo Romano provvederà:</w:t>
      </w:r>
    </w:p>
    <w:p w:rsidR="00806B41" w:rsidRPr="000B4A2A" w:rsidRDefault="00806B41" w:rsidP="005544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lastRenderedPageBreak/>
        <w:t xml:space="preserve">alla raccolta delle domande di accesso alla borsa di studio degli studenti residenti nel proprio territorio; </w:t>
      </w:r>
    </w:p>
    <w:p w:rsidR="000B4A2A" w:rsidRPr="000B4A2A" w:rsidRDefault="00806B41" w:rsidP="0055440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 xml:space="preserve">alla valutazione formale della loro ammissibilità in base ai requisiti previsti dalla deliberazione (DGR n. 118 del 24/03/2020); </w:t>
      </w:r>
    </w:p>
    <w:p w:rsidR="00806B41" w:rsidRPr="000B4A2A" w:rsidRDefault="00806B41" w:rsidP="0055440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4A2A">
        <w:rPr>
          <w:rFonts w:ascii="Times New Roman" w:hAnsi="Times New Roman" w:cs="Times New Roman"/>
          <w:sz w:val="24"/>
          <w:szCs w:val="24"/>
        </w:rPr>
        <w:t>alla trasmissione degli elenchi delle domande ammissibili alla Direzione Regionale Istruzione, Formazione, Ricerca e Lavoro</w:t>
      </w:r>
      <w:r w:rsidR="000B4A2A" w:rsidRPr="000B4A2A">
        <w:rPr>
          <w:rFonts w:ascii="Times New Roman" w:hAnsi="Times New Roman" w:cs="Times New Roman"/>
          <w:sz w:val="24"/>
          <w:szCs w:val="24"/>
        </w:rPr>
        <w:t>, sulla base delle indicazioni fornite dalla medesima con successiva comunicazione;</w:t>
      </w:r>
    </w:p>
    <w:p w:rsidR="00806B41" w:rsidRPr="000B4A2A" w:rsidRDefault="00806B41" w:rsidP="00554406">
      <w:pPr>
        <w:pStyle w:val="Paragrafoelenco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CONTRIBUTO</w:t>
      </w:r>
    </w:p>
    <w:p w:rsidR="00806B41" w:rsidRPr="000B4A2A" w:rsidRDefault="00806B41" w:rsidP="00554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 xml:space="preserve">La Direzione Regionale Istruzione, Formazione, Ricerca e Lavoro provvederà ad adottare un’unica graduatoria regionale in ordine crescente di ISEE, riconoscendo la precedenza allo studente più giovane d’età in caso di parità di ISEE. </w:t>
      </w:r>
    </w:p>
    <w:p w:rsidR="00F61B57" w:rsidRDefault="00806B41" w:rsidP="0055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A2A">
        <w:rPr>
          <w:rFonts w:ascii="Times New Roman" w:hAnsi="Times New Roman" w:cs="Times New Roman"/>
          <w:sz w:val="24"/>
          <w:szCs w:val="24"/>
        </w:rPr>
        <w:t>L’importo della singola borsa di studio</w:t>
      </w:r>
      <w:r w:rsidR="000B4A2A" w:rsidRPr="000B4A2A">
        <w:rPr>
          <w:rFonts w:ascii="Times New Roman" w:hAnsi="Times New Roman" w:cs="Times New Roman"/>
          <w:sz w:val="24"/>
          <w:szCs w:val="24"/>
        </w:rPr>
        <w:t xml:space="preserve"> che</w:t>
      </w:r>
      <w:r w:rsidRPr="000B4A2A">
        <w:rPr>
          <w:rFonts w:ascii="Times New Roman" w:hAnsi="Times New Roman" w:cs="Times New Roman"/>
          <w:sz w:val="24"/>
          <w:szCs w:val="24"/>
        </w:rPr>
        <w:t xml:space="preserve"> ammonta ad € 200,00 rideterminabile in rapporto al numero totale dei richiedenti e alle risorse finanziarie disponibili nel limite massimo di € 500,00 come previsto dalle disposizioni ministeriali</w:t>
      </w:r>
      <w:r w:rsidR="00F61B57">
        <w:rPr>
          <w:rFonts w:ascii="Times New Roman" w:hAnsi="Times New Roman" w:cs="Times New Roman"/>
          <w:sz w:val="24"/>
          <w:szCs w:val="24"/>
        </w:rPr>
        <w:t>.</w:t>
      </w:r>
    </w:p>
    <w:p w:rsidR="00F61B57" w:rsidRDefault="00F61B57" w:rsidP="00554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B57">
        <w:rPr>
          <w:rFonts w:ascii="Times New Roman" w:hAnsi="Times New Roman" w:cs="Times New Roman"/>
          <w:sz w:val="24"/>
          <w:szCs w:val="24"/>
        </w:rPr>
        <w:t xml:space="preserve">Le borse di studio saranno erogate dal MIUR sulla base degli elenchi dei beneficiari che le Regioni dovranno trasmettere mediante caricamento nell’apposito sistema informatico. </w:t>
      </w:r>
    </w:p>
    <w:p w:rsidR="00806B41" w:rsidRPr="000B4A2A" w:rsidRDefault="00806B41" w:rsidP="0055440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DOMANDA DI PARTECIPAZIONE</w:t>
      </w:r>
    </w:p>
    <w:p w:rsidR="00806B41" w:rsidRPr="000B4A2A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Il </w:t>
      </w:r>
      <w:r w:rsidR="0049409C"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genitore 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richiedente presenta la domanda di contributo utilizzando </w:t>
      </w:r>
      <w:r w:rsidR="0049409C"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l’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apposito modello fornito dal Comune (allegato “A”).</w:t>
      </w:r>
    </w:p>
    <w:p w:rsidR="00806B41" w:rsidRPr="000B4A2A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Le dichiarazioni sono rese dal richiedente sotto la propria responsabilità, ai sensi degli artt. 46 e 47 del D.P.R. 28 dicembre 2000, n. 445 (Testo unico delle disposizioni legislative e regolamentari in materia di documentazione amministrativa) e quindi soggette a sanzioni amministrative e penali in caso dichiarazioni mendaci.</w:t>
      </w:r>
    </w:p>
    <w:p w:rsidR="0049409C" w:rsidRPr="000B4A2A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0B4A2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Alla domanda dev</w:t>
      </w:r>
      <w:r w:rsidR="0049409C" w:rsidRPr="000B4A2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ono</w:t>
      </w:r>
      <w:r w:rsidRPr="000B4A2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F61B5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necessariamente </w:t>
      </w:r>
      <w:r w:rsidRPr="000B4A2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essere allegat</w:t>
      </w:r>
      <w:r w:rsidR="0049409C" w:rsidRPr="000B4A2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i:</w:t>
      </w:r>
    </w:p>
    <w:p w:rsidR="0049409C" w:rsidRPr="0049409C" w:rsidRDefault="0049409C" w:rsidP="0055440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9409C">
        <w:rPr>
          <w:rFonts w:ascii="Times New Roman" w:eastAsia="Calibri" w:hAnsi="Times New Roman" w:cs="Times New Roman"/>
          <w:sz w:val="24"/>
          <w:szCs w:val="24"/>
          <w:lang w:eastAsia="en-US"/>
        </w:rPr>
        <w:t>attestazione ISEE</w:t>
      </w:r>
      <w:r w:rsidR="000B4A2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49409C" w:rsidRPr="0049409C" w:rsidRDefault="0049409C" w:rsidP="0055440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2" w:name="_Hlk35439652"/>
      <w:r w:rsidRPr="004940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documento di identità in corso di validità </w:t>
      </w:r>
      <w:bookmarkEnd w:id="2"/>
      <w:r w:rsidRPr="0049409C">
        <w:rPr>
          <w:rFonts w:ascii="Times New Roman" w:eastAsia="Calibri" w:hAnsi="Times New Roman" w:cs="Times New Roman"/>
          <w:sz w:val="24"/>
          <w:szCs w:val="24"/>
          <w:lang w:eastAsia="en-US"/>
        </w:rPr>
        <w:t>del genitore/tutore in caso di studente minore di età</w:t>
      </w:r>
      <w:r w:rsidR="000B4A2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49409C" w:rsidRDefault="0049409C" w:rsidP="0055440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9409C">
        <w:rPr>
          <w:rFonts w:ascii="Times New Roman" w:eastAsia="Calibri" w:hAnsi="Times New Roman" w:cs="Times New Roman"/>
          <w:sz w:val="24"/>
          <w:szCs w:val="24"/>
          <w:lang w:eastAsia="en-US"/>
        </w:rPr>
        <w:t>documento di identità in corso di validità e codice fiscale (tessera sanitaria) dello studente</w:t>
      </w:r>
      <w:r w:rsidR="000B4A2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806B41" w:rsidRPr="000B4A2A" w:rsidRDefault="00806B41" w:rsidP="0055440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TERMINI E MODALITÀ DI PRESENTAZIONE DELLA DOMANDA</w:t>
      </w:r>
    </w:p>
    <w:p w:rsidR="00806B41" w:rsidRPr="000B4A2A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4A2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La domanda di partecipazione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all’Avviso dovrà essere </w:t>
      </w:r>
      <w:r w:rsidRPr="000B4A2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compilata esclusivamente sul modello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B4A2A"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proofErr w:type="spellStart"/>
      <w:r w:rsidR="000B4A2A" w:rsidRPr="000B4A2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allegato“A</w:t>
      </w:r>
      <w:proofErr w:type="spellEnd"/>
      <w:r w:rsidR="000B4A2A"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”) 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predisposto dalla Regione Lazio e messo a disposizione 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sul sito istituzionale del Comune </w:t>
      </w:r>
      <w:hyperlink r:id="rId12" w:history="1">
        <w:r w:rsidR="00F61B57" w:rsidRPr="002A6B7D">
          <w:rPr>
            <w:rStyle w:val="Collegamentoipertestuale"/>
            <w:rFonts w:ascii="Times New Roman" w:eastAsia="Calibri" w:hAnsi="Times New Roman" w:cs="Times New Roman"/>
            <w:sz w:val="24"/>
            <w:szCs w:val="24"/>
            <w:lang w:eastAsia="en-US"/>
          </w:rPr>
          <w:t>www.comuneorioloromano.vt.it</w:t>
        </w:r>
      </w:hyperlink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o presso i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 competente Ufficio </w:t>
      </w:r>
      <w:r w:rsidR="000B4A2A"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dell’</w:t>
      </w:r>
      <w:r w:rsidR="000B4A2A">
        <w:rPr>
          <w:rFonts w:ascii="Times New Roman" w:eastAsia="Calibri" w:hAnsi="Times New Roman" w:cs="Times New Roman"/>
          <w:sz w:val="24"/>
          <w:szCs w:val="24"/>
          <w:lang w:eastAsia="en-US"/>
        </w:rPr>
        <w:t>A</w:t>
      </w:r>
      <w:r w:rsidR="000B4A2A" w:rsidRPr="000B4A2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rea </w:t>
      </w:r>
      <w:r w:rsidR="00F61B57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II </w:t>
      </w:r>
      <w:proofErr w:type="spellStart"/>
      <w:r w:rsidR="00F61B57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Servizi</w:t>
      </w:r>
      <w:proofErr w:type="spellEnd"/>
      <w:r w:rsidR="00F61B57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="000B4A2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S</w:t>
      </w:r>
      <w:r w:rsidR="000B4A2A" w:rsidRPr="000B4A2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ocial</w:t>
      </w:r>
      <w:r w:rsidR="00812444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</w:t>
      </w:r>
      <w:proofErr w:type="spellEnd"/>
      <w:r w:rsidR="000B4A2A" w:rsidRPr="000B4A2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e </w:t>
      </w:r>
      <w:proofErr w:type="spellStart"/>
      <w:r w:rsidR="000B4A2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="000B4A2A" w:rsidRPr="000B4A2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u</w:t>
      </w:r>
      <w:r w:rsidR="00F61B57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</w:t>
      </w:r>
      <w:r w:rsidR="000B4A2A" w:rsidRPr="000B4A2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blica</w:t>
      </w:r>
      <w:proofErr w:type="spellEnd"/>
      <w:r w:rsidR="000B4A2A" w:rsidRPr="000B4A2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="000B4A2A" w:rsidRPr="000B4A2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istruzione</w:t>
      </w:r>
      <w:proofErr w:type="spellEnd"/>
      <w:r w:rsidR="000B4A2A" w:rsidRPr="000B4A2A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e dovrà essere presentata, entro il termine perentorio del 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>23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12444"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MAGGIO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2020 alle ore 12:00;</w:t>
      </w:r>
    </w:p>
    <w:p w:rsidR="00806B41" w:rsidRPr="000B4A2A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3" w:name="_Hlk37872989"/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- a mano presso l’Ufficio protocollo del Comune negli orari di apertura al pubblico;</w:t>
      </w:r>
    </w:p>
    <w:p w:rsidR="00806B41" w:rsidRPr="000B4A2A" w:rsidRDefault="00806B41" w:rsidP="005544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per Posta Elettronica Certificata (PEC) all’indirizzo: </w:t>
      </w:r>
      <w:hyperlink r:id="rId13" w:history="1">
        <w:r w:rsidRPr="000B4A2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comuneorioloromano@postemailcertificata.it</w:t>
        </w:r>
      </w:hyperlink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806B41" w:rsidRPr="000B4A2A" w:rsidRDefault="00806B41" w:rsidP="005544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>- per Posta Elettronica all’indirizzo e</w:t>
      </w:r>
      <w:r w:rsidR="00F61B57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mail all’indirizzo: </w:t>
      </w:r>
      <w:hyperlink r:id="rId14" w:history="1">
        <w:r w:rsidRPr="000B4A2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postmaster@comuneorioloromano.vt.it</w:t>
        </w:r>
      </w:hyperlink>
      <w:r w:rsidRPr="000B4A2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bookmarkEnd w:id="3"/>
    <w:p w:rsidR="00806B41" w:rsidRDefault="00806B41" w:rsidP="008124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12444" w:rsidRDefault="00812444" w:rsidP="00812444">
      <w:pPr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12444" w:rsidRDefault="00812444" w:rsidP="00812444">
      <w:pPr>
        <w:spacing w:before="100" w:after="10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IL RESPONSABILE DEL SERVIZIO</w:t>
      </w:r>
    </w:p>
    <w:p w:rsidR="00812444" w:rsidRPr="000B4A2A" w:rsidRDefault="00812444" w:rsidP="00812444">
      <w:pPr>
        <w:spacing w:before="100" w:after="10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FRANCESCA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GIUSTINI</w:t>
      </w:r>
      <w:r w:rsidR="005544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F</w:t>
      </w:r>
      <w:proofErr w:type="gramEnd"/>
      <w:r w:rsidR="00554406">
        <w:rPr>
          <w:rFonts w:ascii="Times New Roman" w:eastAsia="Calibri" w:hAnsi="Times New Roman" w:cs="Times New Roman"/>
          <w:sz w:val="24"/>
          <w:szCs w:val="24"/>
          <w:lang w:eastAsia="en-US"/>
        </w:rPr>
        <w:t>.to</w:t>
      </w:r>
    </w:p>
    <w:sectPr w:rsidR="00812444" w:rsidRPr="000B4A2A" w:rsidSect="00E114A8">
      <w:footerReference w:type="default" r:id="rId15"/>
      <w:pgSz w:w="11906" w:h="16838" w:code="9"/>
      <w:pgMar w:top="764" w:right="1134" w:bottom="1134" w:left="1134" w:header="708" w:footer="2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5CE" w:rsidRDefault="008645CE" w:rsidP="00F82294">
      <w:pPr>
        <w:spacing w:after="0" w:line="240" w:lineRule="auto"/>
      </w:pPr>
      <w:r>
        <w:separator/>
      </w:r>
    </w:p>
  </w:endnote>
  <w:endnote w:type="continuationSeparator" w:id="0">
    <w:p w:rsidR="008645CE" w:rsidRDefault="008645CE" w:rsidP="00F8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Sans Serif">
    <w:altName w:val="Arial"/>
    <w:charset w:val="00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308" w:rsidRDefault="00A07AFA">
    <w:pPr>
      <w:pStyle w:val="Pidipagina"/>
      <w:jc w:val="center"/>
      <w:rPr>
        <w:rFonts w:ascii="Arial" w:hAnsi="Arial" w:cs="Arial"/>
        <w:color w:val="808080"/>
        <w:sz w:val="18"/>
        <w:szCs w:val="18"/>
        <w:lang w:val="it-IT"/>
      </w:rPr>
    </w:pPr>
    <w:r>
      <w:rPr>
        <w:rFonts w:ascii="Arial" w:hAnsi="Arial" w:cs="Arial"/>
        <w:color w:val="808080"/>
        <w:sz w:val="18"/>
        <w:szCs w:val="18"/>
        <w:lang w:val="it-IT"/>
      </w:rPr>
      <w:t>________________________________________________________________________________________________</w:t>
    </w:r>
  </w:p>
  <w:p w:rsidR="004E3308" w:rsidRDefault="00E114A8">
    <w:pPr>
      <w:pStyle w:val="Pidipagina"/>
      <w:jc w:val="center"/>
      <w:rPr>
        <w:rFonts w:ascii="Arial" w:hAnsi="Arial" w:cs="Arial"/>
        <w:color w:val="808080"/>
        <w:sz w:val="4"/>
        <w:szCs w:val="4"/>
        <w:lang w:val="it-IT"/>
      </w:rPr>
    </w:pPr>
  </w:p>
  <w:p w:rsidR="004E3308" w:rsidRPr="009D749C" w:rsidRDefault="00A07AFA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>C</w:t>
    </w:r>
    <w:r w:rsidRPr="009D749C">
      <w:rPr>
        <w:rFonts w:ascii="Verdana" w:hAnsi="Verdana"/>
        <w:sz w:val="16"/>
        <w:szCs w:val="16"/>
        <w:lang w:val="it-IT"/>
      </w:rPr>
      <w:t>omune di Oriolo Romano (VT)</w:t>
    </w:r>
  </w:p>
  <w:p w:rsidR="004E3308" w:rsidRPr="009D749C" w:rsidRDefault="00E114A8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hyperlink r:id="rId1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http://www.comuneorioloromano.vt.it</w:t>
      </w:r>
    </w:hyperlink>
    <w:r w:rsidR="00A07AFA" w:rsidRPr="009D749C">
      <w:rPr>
        <w:rFonts w:ascii="Verdana" w:hAnsi="Verdana" w:cs="Arial"/>
        <w:color w:val="000000"/>
        <w:sz w:val="16"/>
        <w:szCs w:val="16"/>
        <w:lang w:val="it-IT"/>
      </w:rPr>
      <w:t xml:space="preserve"> – </w:t>
    </w:r>
    <w:hyperlink r:id="rId2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postmaster@comuneorioloromano.vt.it</w:t>
      </w:r>
    </w:hyperlink>
  </w:p>
  <w:p w:rsidR="004E3308" w:rsidRDefault="00A07AFA">
    <w:pPr>
      <w:pStyle w:val="Pidipagina"/>
      <w:jc w:val="center"/>
      <w:rPr>
        <w:rFonts w:ascii="Arial" w:hAnsi="Arial" w:cs="Arial"/>
        <w:color w:val="000000"/>
        <w:sz w:val="18"/>
        <w:szCs w:val="18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 xml:space="preserve">-Pagina </w:t>
    </w:r>
    <w:r w:rsidR="00BC68F2" w:rsidRPr="009D749C">
      <w:rPr>
        <w:rFonts w:ascii="Verdana" w:hAnsi="Verdana" w:cs="Arial"/>
        <w:color w:val="000000"/>
        <w:sz w:val="16"/>
        <w:szCs w:val="16"/>
        <w:lang w:val="it-IT"/>
      </w:rPr>
      <w:fldChar w:fldCharType="begin"/>
    </w:r>
    <w:r w:rsidRPr="009D749C">
      <w:rPr>
        <w:rFonts w:ascii="Verdana" w:hAnsi="Verdana" w:cs="Arial"/>
        <w:color w:val="000000"/>
        <w:sz w:val="16"/>
        <w:szCs w:val="16"/>
        <w:lang w:val="it-IT"/>
      </w:rPr>
      <w:instrText xml:space="preserve"> PAGE </w:instrText>
    </w:r>
    <w:r w:rsidR="00BC68F2" w:rsidRPr="009D749C">
      <w:rPr>
        <w:rFonts w:ascii="Verdana" w:hAnsi="Verdana" w:cs="Arial"/>
        <w:color w:val="000000"/>
        <w:sz w:val="16"/>
        <w:szCs w:val="16"/>
        <w:lang w:val="it-IT"/>
      </w:rPr>
      <w:fldChar w:fldCharType="separate"/>
    </w:r>
    <w:r w:rsidR="00E114A8">
      <w:rPr>
        <w:rFonts w:ascii="Verdana" w:hAnsi="Verdana" w:cs="Arial"/>
        <w:noProof/>
        <w:color w:val="000000"/>
        <w:sz w:val="16"/>
        <w:szCs w:val="16"/>
        <w:lang w:val="it-IT"/>
      </w:rPr>
      <w:t>2</w:t>
    </w:r>
    <w:r w:rsidR="00BC68F2" w:rsidRPr="009D749C">
      <w:rPr>
        <w:rFonts w:ascii="Verdana" w:hAnsi="Verdana" w:cs="Arial"/>
        <w:color w:val="000000"/>
        <w:sz w:val="16"/>
        <w:szCs w:val="16"/>
        <w:lang w:val="it-IT"/>
      </w:rPr>
      <w:fldChar w:fldCharType="end"/>
    </w:r>
    <w:r>
      <w:rPr>
        <w:rFonts w:ascii="Arial" w:hAnsi="Arial" w:cs="Arial"/>
        <w:color w:val="000000"/>
        <w:sz w:val="18"/>
        <w:szCs w:val="18"/>
        <w:lang w:val="it-IT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5CE" w:rsidRDefault="008645CE" w:rsidP="00F82294">
      <w:pPr>
        <w:spacing w:after="0" w:line="240" w:lineRule="auto"/>
      </w:pPr>
      <w:r>
        <w:separator/>
      </w:r>
    </w:p>
  </w:footnote>
  <w:footnote w:type="continuationSeparator" w:id="0">
    <w:p w:rsidR="008645CE" w:rsidRDefault="008645CE" w:rsidP="00F8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3730"/>
    <w:multiLevelType w:val="hybridMultilevel"/>
    <w:tmpl w:val="351E2C96"/>
    <w:lvl w:ilvl="0" w:tplc="B25C0B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11345"/>
    <w:multiLevelType w:val="hybridMultilevel"/>
    <w:tmpl w:val="8E2220AC"/>
    <w:lvl w:ilvl="0" w:tplc="1DD602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379D0"/>
    <w:multiLevelType w:val="hybridMultilevel"/>
    <w:tmpl w:val="F54265AC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7BE31989"/>
    <w:multiLevelType w:val="hybridMultilevel"/>
    <w:tmpl w:val="13C24F2E"/>
    <w:lvl w:ilvl="0" w:tplc="8ED6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E6E39"/>
    <w:multiLevelType w:val="hybridMultilevel"/>
    <w:tmpl w:val="3886C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AA1"/>
    <w:rsid w:val="00027ACF"/>
    <w:rsid w:val="0004252E"/>
    <w:rsid w:val="000868F4"/>
    <w:rsid w:val="000A22AF"/>
    <w:rsid w:val="000A5C18"/>
    <w:rsid w:val="000B4A2A"/>
    <w:rsid w:val="000B4DEA"/>
    <w:rsid w:val="000D571A"/>
    <w:rsid w:val="001470A7"/>
    <w:rsid w:val="002223DA"/>
    <w:rsid w:val="00250658"/>
    <w:rsid w:val="00293DAF"/>
    <w:rsid w:val="002A0C8A"/>
    <w:rsid w:val="00321DA7"/>
    <w:rsid w:val="00334F18"/>
    <w:rsid w:val="00355BF8"/>
    <w:rsid w:val="003815A1"/>
    <w:rsid w:val="00385C85"/>
    <w:rsid w:val="00420670"/>
    <w:rsid w:val="0043170A"/>
    <w:rsid w:val="0049409C"/>
    <w:rsid w:val="004B0CF8"/>
    <w:rsid w:val="00502394"/>
    <w:rsid w:val="0052078D"/>
    <w:rsid w:val="0052529E"/>
    <w:rsid w:val="00554406"/>
    <w:rsid w:val="0056374B"/>
    <w:rsid w:val="005D27CF"/>
    <w:rsid w:val="0061036A"/>
    <w:rsid w:val="006A22CF"/>
    <w:rsid w:val="006C55CE"/>
    <w:rsid w:val="006D2AA1"/>
    <w:rsid w:val="00716D83"/>
    <w:rsid w:val="00723F76"/>
    <w:rsid w:val="00727348"/>
    <w:rsid w:val="007A1549"/>
    <w:rsid w:val="007E5C53"/>
    <w:rsid w:val="00806B41"/>
    <w:rsid w:val="00812444"/>
    <w:rsid w:val="00825044"/>
    <w:rsid w:val="00843621"/>
    <w:rsid w:val="008645CE"/>
    <w:rsid w:val="008E71F6"/>
    <w:rsid w:val="009C3883"/>
    <w:rsid w:val="00A07AFA"/>
    <w:rsid w:val="00A14EE6"/>
    <w:rsid w:val="00A54C3C"/>
    <w:rsid w:val="00A75580"/>
    <w:rsid w:val="00AA0BAA"/>
    <w:rsid w:val="00AB286D"/>
    <w:rsid w:val="00AD044C"/>
    <w:rsid w:val="00AD2C5A"/>
    <w:rsid w:val="00B069E2"/>
    <w:rsid w:val="00B22D93"/>
    <w:rsid w:val="00B36E12"/>
    <w:rsid w:val="00B51B19"/>
    <w:rsid w:val="00B56C9D"/>
    <w:rsid w:val="00B81E60"/>
    <w:rsid w:val="00B9068D"/>
    <w:rsid w:val="00BB61B7"/>
    <w:rsid w:val="00BC68F2"/>
    <w:rsid w:val="00BF5256"/>
    <w:rsid w:val="00C014FC"/>
    <w:rsid w:val="00C06803"/>
    <w:rsid w:val="00C80A1F"/>
    <w:rsid w:val="00C96E16"/>
    <w:rsid w:val="00CE04A8"/>
    <w:rsid w:val="00CE37E5"/>
    <w:rsid w:val="00CF36F5"/>
    <w:rsid w:val="00D131FB"/>
    <w:rsid w:val="00D5111C"/>
    <w:rsid w:val="00D732A7"/>
    <w:rsid w:val="00D84796"/>
    <w:rsid w:val="00E114A8"/>
    <w:rsid w:val="00E14F25"/>
    <w:rsid w:val="00E553A3"/>
    <w:rsid w:val="00E92CE3"/>
    <w:rsid w:val="00EA490F"/>
    <w:rsid w:val="00EF63C1"/>
    <w:rsid w:val="00F22D7E"/>
    <w:rsid w:val="00F31A5C"/>
    <w:rsid w:val="00F61B57"/>
    <w:rsid w:val="00F82294"/>
    <w:rsid w:val="00FA62DF"/>
    <w:rsid w:val="00FC1FE5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40676"/>
  <w15:docId w15:val="{9EF9C189-1699-4883-87D6-DAE751B9B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822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51B19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B51B19"/>
    <w:pPr>
      <w:tabs>
        <w:tab w:val="center" w:pos="4819"/>
        <w:tab w:val="right" w:pos="9638"/>
      </w:tabs>
      <w:suppressAutoHyphens/>
      <w:overflowPunct w:val="0"/>
      <w:autoSpaceDE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ar-SA"/>
    </w:rPr>
  </w:style>
  <w:style w:type="character" w:customStyle="1" w:styleId="PidipaginaCarattere">
    <w:name w:val="Piè di pagina Carattere"/>
    <w:basedOn w:val="Carpredefinitoparagrafo"/>
    <w:link w:val="Pidipagina"/>
    <w:rsid w:val="00B51B19"/>
    <w:rPr>
      <w:rFonts w:ascii="MS Sans Serif" w:eastAsia="Times New Roman" w:hAnsi="MS Sans Serif" w:cs="Times New Roman"/>
      <w:sz w:val="20"/>
      <w:szCs w:val="20"/>
      <w:lang w:val="en-US" w:eastAsia="ar-SA"/>
    </w:rPr>
  </w:style>
  <w:style w:type="paragraph" w:styleId="Paragrafoelenco">
    <w:name w:val="List Paragraph"/>
    <w:basedOn w:val="Normale"/>
    <w:uiPriority w:val="34"/>
    <w:qFormat/>
    <w:rsid w:val="00806B4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61B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1B57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61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4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muneorioloromano@postemailcertificat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muneorioloromano.vt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ostmaster@comuneorioloromano.vt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%20Giovani\AppData\Roaming\Microsoft\Templates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C0C3DC-0F1E-47B9-A740-D3B3E4E0B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1</TotalTime>
  <Pages>2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 Giovani</dc:creator>
  <cp:lastModifiedBy>Zimone Nenzo</cp:lastModifiedBy>
  <cp:revision>3</cp:revision>
  <cp:lastPrinted>2020-04-30T06:23:00Z</cp:lastPrinted>
  <dcterms:created xsi:type="dcterms:W3CDTF">2020-04-30T06:23:00Z</dcterms:created>
  <dcterms:modified xsi:type="dcterms:W3CDTF">2020-05-08T12:44:00Z</dcterms:modified>
</cp:coreProperties>
</file>