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>INFORMATIVA SERVIZIO SCUOLABUS ORIOLO ROMANO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0422" w:rsidRDefault="00D46843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l’Anno Scolastico 2019/2020</w:t>
      </w:r>
      <w:r w:rsidR="009D0422">
        <w:rPr>
          <w:rFonts w:ascii="Times New Roman" w:hAnsi="Times New Roman" w:cs="Times New Roman"/>
          <w:sz w:val="24"/>
          <w:szCs w:val="24"/>
        </w:rPr>
        <w:t xml:space="preserve"> il servizio Scu</w:t>
      </w:r>
      <w:r>
        <w:rPr>
          <w:rFonts w:ascii="Times New Roman" w:hAnsi="Times New Roman" w:cs="Times New Roman"/>
          <w:sz w:val="24"/>
          <w:szCs w:val="24"/>
        </w:rPr>
        <w:t>olabus sarà attivo dal giorno 16.09.2019 al 5.06.2020</w:t>
      </w:r>
      <w:r w:rsidR="009D0422">
        <w:rPr>
          <w:rFonts w:ascii="Times New Roman" w:hAnsi="Times New Roman" w:cs="Times New Roman"/>
          <w:sz w:val="24"/>
          <w:szCs w:val="24"/>
        </w:rPr>
        <w:t>.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Il servizio è  rivolto agli utenti residenti della scuola dell’Infanzia, primaria e secondaria di 1° grado.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liste degli alunni ammessi a fruire il servizio, i percorsi e i relativi punti di raccolta sono pubblicati sul sito del comune </w:t>
      </w:r>
      <w:hyperlink r:id="rId9" w:history="1">
        <w:r w:rsidRPr="00A465E6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</w:rPr>
          <w:t>www.comuneorioloromano.vt.it</w:t>
        </w:r>
      </w:hyperlink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D0422" w:rsidRPr="004E620F" w:rsidRDefault="009A48CF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Tali </w:t>
      </w:r>
      <w:r w:rsidR="00473704">
        <w:rPr>
          <w:rFonts w:ascii="Times New Roman" w:hAnsi="Times New Roman" w:cs="Times New Roman"/>
          <w:sz w:val="24"/>
          <w:szCs w:val="24"/>
        </w:rPr>
        <w:t xml:space="preserve"> elenchi</w:t>
      </w:r>
      <w:r>
        <w:rPr>
          <w:rFonts w:ascii="Times New Roman" w:hAnsi="Times New Roman" w:cs="Times New Roman"/>
          <w:sz w:val="24"/>
          <w:szCs w:val="24"/>
        </w:rPr>
        <w:t xml:space="preserve"> sono definitivi, per qualsiasi richiesta di sospensione, variazione o cessazione prego rivolgersi presso ufficio Scuola (Servizi Sociali) del Comune</w:t>
      </w:r>
      <w:r w:rsidR="00473704">
        <w:rPr>
          <w:rFonts w:ascii="Times New Roman" w:hAnsi="Times New Roman" w:cs="Times New Roman"/>
          <w:sz w:val="24"/>
          <w:szCs w:val="24"/>
        </w:rPr>
        <w:t>.</w:t>
      </w:r>
    </w:p>
    <w:p w:rsidR="009D0422" w:rsidRDefault="009A48CF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il </w:t>
      </w:r>
      <w:r w:rsidR="009D0422">
        <w:rPr>
          <w:rFonts w:ascii="Times New Roman" w:hAnsi="Times New Roman" w:cs="Times New Roman"/>
          <w:sz w:val="24"/>
          <w:szCs w:val="24"/>
        </w:rPr>
        <w:t xml:space="preserve"> percorso di andata per i tre gradi </w:t>
      </w:r>
      <w:r>
        <w:rPr>
          <w:rFonts w:ascii="Times New Roman" w:hAnsi="Times New Roman" w:cs="Times New Roman"/>
          <w:sz w:val="24"/>
          <w:szCs w:val="24"/>
        </w:rPr>
        <w:t xml:space="preserve"> gli orari previsti sono </w:t>
      </w:r>
      <w:r w:rsidR="009D0422">
        <w:rPr>
          <w:rFonts w:ascii="Times New Roman" w:hAnsi="Times New Roman" w:cs="Times New Roman"/>
          <w:sz w:val="24"/>
          <w:szCs w:val="24"/>
        </w:rPr>
        <w:t>dalle 7.00 alle 9.00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il ritorno la partenza dalla scuola è prevista:</w:t>
      </w:r>
    </w:p>
    <w:p w:rsidR="009D0422" w:rsidRDefault="009A48CF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infanzia ore 15.00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primaria ore 13.10</w:t>
      </w:r>
      <w:r w:rsidR="009A48CF">
        <w:rPr>
          <w:rFonts w:ascii="Times New Roman" w:hAnsi="Times New Roman" w:cs="Times New Roman"/>
          <w:sz w:val="24"/>
          <w:szCs w:val="24"/>
        </w:rPr>
        <w:t xml:space="preserve"> per tempo ridotto</w:t>
      </w:r>
    </w:p>
    <w:p w:rsidR="009A48CF" w:rsidRDefault="009A48CF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primaria ore 16.10 per tempo pieno</w:t>
      </w:r>
    </w:p>
    <w:p w:rsidR="009D0422" w:rsidRPr="00473704" w:rsidRDefault="009D0422" w:rsidP="00473704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secondaria di 1°grado 14.00</w:t>
      </w:r>
    </w:p>
    <w:p w:rsidR="009D0422" w:rsidRDefault="007E040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gli utenti morosi in riferimento </w:t>
      </w:r>
      <w:r w:rsidR="00D46843">
        <w:rPr>
          <w:rFonts w:ascii="Times New Roman" w:hAnsi="Times New Roman" w:cs="Times New Roman"/>
          <w:sz w:val="24"/>
          <w:szCs w:val="24"/>
        </w:rPr>
        <w:t>all’anno 2018/2019</w:t>
      </w:r>
      <w:r w:rsidR="009D0422">
        <w:rPr>
          <w:rFonts w:ascii="Times New Roman" w:hAnsi="Times New Roman" w:cs="Times New Roman"/>
          <w:sz w:val="24"/>
          <w:szCs w:val="24"/>
        </w:rPr>
        <w:t xml:space="preserve">, si richiede di provvedere  </w:t>
      </w:r>
      <w:r w:rsidR="00473704">
        <w:rPr>
          <w:rFonts w:ascii="Times New Roman" w:hAnsi="Times New Roman" w:cs="Times New Roman"/>
          <w:sz w:val="24"/>
          <w:szCs w:val="24"/>
        </w:rPr>
        <w:t>alla regolarizzazione</w:t>
      </w:r>
      <w:r w:rsidR="009D0422">
        <w:rPr>
          <w:rFonts w:ascii="Times New Roman" w:hAnsi="Times New Roman" w:cs="Times New Roman"/>
          <w:sz w:val="24"/>
          <w:szCs w:val="24"/>
        </w:rPr>
        <w:t>,</w:t>
      </w:r>
      <w:r w:rsidR="00473704">
        <w:rPr>
          <w:rFonts w:ascii="Times New Roman" w:hAnsi="Times New Roman" w:cs="Times New Roman"/>
          <w:sz w:val="24"/>
          <w:szCs w:val="24"/>
        </w:rPr>
        <w:t xml:space="preserve"> pena esclusione dal servizio</w:t>
      </w:r>
      <w:r w:rsidR="009D0422">
        <w:rPr>
          <w:rFonts w:ascii="Times New Roman" w:hAnsi="Times New Roman" w:cs="Times New Roman"/>
          <w:sz w:val="24"/>
          <w:szCs w:val="24"/>
        </w:rPr>
        <w:t>, come specificato nel regolamento scuolabus art.7 p.3.</w:t>
      </w:r>
    </w:p>
    <w:p w:rsidR="009D0422" w:rsidRDefault="00D46843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9D0422">
        <w:rPr>
          <w:rFonts w:ascii="Times New Roman" w:hAnsi="Times New Roman" w:cs="Times New Roman"/>
          <w:sz w:val="24"/>
          <w:szCs w:val="24"/>
        </w:rPr>
        <w:t>er il servizio è richiesta alle famiglie la c</w:t>
      </w:r>
      <w:r>
        <w:rPr>
          <w:rFonts w:ascii="Times New Roman" w:hAnsi="Times New Roman" w:cs="Times New Roman"/>
          <w:sz w:val="24"/>
          <w:szCs w:val="24"/>
        </w:rPr>
        <w:t>orresponsione di una quota di 20</w:t>
      </w:r>
      <w:r w:rsidR="009D0422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euro mensile,</w:t>
      </w:r>
      <w:r w:rsidR="009D0422">
        <w:rPr>
          <w:rFonts w:ascii="Times New Roman" w:hAnsi="Times New Roman" w:cs="Times New Roman"/>
          <w:sz w:val="24"/>
          <w:szCs w:val="24"/>
        </w:rPr>
        <w:t xml:space="preserve"> da versare presso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la banca di Capranica – credito cooperativo sita i</w:t>
      </w:r>
      <w:r w:rsidR="00D46843">
        <w:rPr>
          <w:rFonts w:ascii="Times New Roman" w:hAnsi="Times New Roman" w:cs="Times New Roman"/>
          <w:sz w:val="24"/>
          <w:szCs w:val="24"/>
        </w:rPr>
        <w:t>n via della stazione.</w:t>
      </w:r>
    </w:p>
    <w:p w:rsidR="009D0422" w:rsidRDefault="009D0422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raccomanda di conservare le ricevute dei versamenti da esibire in caso di contestazioni.</w:t>
      </w:r>
    </w:p>
    <w:p w:rsidR="00D46843" w:rsidRDefault="00D46843" w:rsidP="009D0422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</w:p>
    <w:p w:rsidR="009D0422" w:rsidRDefault="009D0422" w:rsidP="009D0422">
      <w:pPr>
        <w:pStyle w:val="Paragrafoelenc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L’amministrazione Comunale</w:t>
      </w:r>
    </w:p>
    <w:p w:rsidR="00B51B19" w:rsidRPr="00B51B19" w:rsidRDefault="00B51B19" w:rsidP="00B51B19"/>
    <w:p w:rsidR="0043170A" w:rsidRPr="0043170A" w:rsidRDefault="0043170A" w:rsidP="009D0422">
      <w:pPr>
        <w:spacing w:after="0"/>
        <w:jc w:val="both"/>
        <w:rPr>
          <w:rFonts w:ascii="Arial" w:hAnsi="Arial" w:cs="Arial"/>
        </w:rPr>
      </w:pPr>
    </w:p>
    <w:sectPr w:rsidR="0043170A" w:rsidRPr="0043170A" w:rsidSect="009D749C">
      <w:footerReference w:type="default" r:id="rId10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B1B" w:rsidRDefault="004F3B1B" w:rsidP="00F82294">
      <w:pPr>
        <w:spacing w:after="0" w:line="240" w:lineRule="auto"/>
      </w:pPr>
      <w:r>
        <w:separator/>
      </w:r>
    </w:p>
  </w:endnote>
  <w:endnote w:type="continuationSeparator" w:id="0">
    <w:p w:rsidR="004F3B1B" w:rsidRDefault="004F3B1B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4F3B1B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974440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974440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974440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D46843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974440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B1B" w:rsidRDefault="004F3B1B" w:rsidP="00F82294">
      <w:pPr>
        <w:spacing w:after="0" w:line="240" w:lineRule="auto"/>
      </w:pPr>
      <w:r>
        <w:separator/>
      </w:r>
    </w:p>
  </w:footnote>
  <w:footnote w:type="continuationSeparator" w:id="0">
    <w:p w:rsidR="004F3B1B" w:rsidRDefault="004F3B1B" w:rsidP="00F82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2AA1"/>
    <w:rsid w:val="000D571A"/>
    <w:rsid w:val="000F6A2C"/>
    <w:rsid w:val="00293DAF"/>
    <w:rsid w:val="00334F18"/>
    <w:rsid w:val="0043170A"/>
    <w:rsid w:val="00473704"/>
    <w:rsid w:val="004B6161"/>
    <w:rsid w:val="004F3B1B"/>
    <w:rsid w:val="00502394"/>
    <w:rsid w:val="0056374B"/>
    <w:rsid w:val="005D27CF"/>
    <w:rsid w:val="006C55CE"/>
    <w:rsid w:val="006D2AA1"/>
    <w:rsid w:val="00716D83"/>
    <w:rsid w:val="007E0402"/>
    <w:rsid w:val="00825044"/>
    <w:rsid w:val="00974440"/>
    <w:rsid w:val="009A48CF"/>
    <w:rsid w:val="009C3883"/>
    <w:rsid w:val="009D0422"/>
    <w:rsid w:val="00A07AFA"/>
    <w:rsid w:val="00A14EE6"/>
    <w:rsid w:val="00AD2C5A"/>
    <w:rsid w:val="00B51B19"/>
    <w:rsid w:val="00D46843"/>
    <w:rsid w:val="00D5111C"/>
    <w:rsid w:val="00F311EF"/>
    <w:rsid w:val="00F8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  <w:style w:type="paragraph" w:styleId="Paragrafoelenco">
    <w:name w:val="List Paragraph"/>
    <w:basedOn w:val="Normale"/>
    <w:uiPriority w:val="34"/>
    <w:qFormat/>
    <w:rsid w:val="009D042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comuneorioloromano.vt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6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armando mattiello</cp:lastModifiedBy>
  <cp:revision>3</cp:revision>
  <dcterms:created xsi:type="dcterms:W3CDTF">2016-09-30T18:03:00Z</dcterms:created>
  <dcterms:modified xsi:type="dcterms:W3CDTF">2019-09-10T14:20:00Z</dcterms:modified>
</cp:coreProperties>
</file>